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-29"/>
        <w:tblW w:w="10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9"/>
        <w:gridCol w:w="3483"/>
        <w:gridCol w:w="3141"/>
      </w:tblGrid>
      <w:tr w:rsidR="009B1328" w:rsidRPr="008C3245" w14:paraId="4038FA68" w14:textId="77777777" w:rsidTr="009B1328">
        <w:trPr>
          <w:trHeight w:val="2108"/>
        </w:trPr>
        <w:tc>
          <w:tcPr>
            <w:tcW w:w="10273" w:type="dxa"/>
            <w:gridSpan w:val="3"/>
            <w:vAlign w:val="center"/>
          </w:tcPr>
          <w:p w14:paraId="19A09320" w14:textId="5FC7A040" w:rsidR="009B1328" w:rsidRPr="00F91C53" w:rsidRDefault="00F91C53" w:rsidP="009B1328">
            <w:pPr>
              <w:pStyle w:val="Title"/>
              <w:jc w:val="center"/>
              <w:rPr>
                <w:sz w:val="72"/>
                <w:szCs w:val="72"/>
                <w:lang w:val="fr-FR"/>
              </w:rPr>
            </w:pPr>
            <w:r w:rsidRPr="00F91C53">
              <w:rPr>
                <w:rFonts w:ascii="Grotesque" w:hAnsi="Grotesque" w:cs="Cavolini"/>
                <w:color w:val="C00000"/>
                <w:sz w:val="52"/>
                <w:szCs w:val="52"/>
                <w:lang w:val="fr-FR"/>
              </w:rPr>
              <w:t xml:space="preserve">Soyez la “ star” de la semaine </w:t>
            </w:r>
            <w:proofErr w:type="gramStart"/>
            <w:r w:rsidRPr="00F91C53">
              <w:rPr>
                <w:rFonts w:ascii="Grotesque" w:hAnsi="Grotesque" w:cs="Cavolini"/>
                <w:color w:val="C00000"/>
                <w:sz w:val="52"/>
                <w:szCs w:val="52"/>
                <w:lang w:val="fr-FR"/>
              </w:rPr>
              <w:t>labo</w:t>
            </w:r>
            <w:r w:rsidR="009B1328" w:rsidRPr="00F91C53">
              <w:rPr>
                <w:rFonts w:ascii="Grotesque" w:hAnsi="Grotesque" w:cs="Cavolini"/>
                <w:color w:val="C00000"/>
                <w:sz w:val="52"/>
                <w:szCs w:val="52"/>
                <w:lang w:val="fr-FR"/>
              </w:rPr>
              <w:t>!</w:t>
            </w:r>
            <w:proofErr w:type="gramEnd"/>
          </w:p>
        </w:tc>
      </w:tr>
      <w:tr w:rsidR="009B1328" w:rsidRPr="00F91C53" w14:paraId="305281A9" w14:textId="77777777" w:rsidTr="009B1328">
        <w:trPr>
          <w:trHeight w:val="1025"/>
        </w:trPr>
        <w:tc>
          <w:tcPr>
            <w:tcW w:w="10273" w:type="dxa"/>
            <w:gridSpan w:val="3"/>
            <w:tcBorders>
              <w:bottom w:val="single" w:sz="24" w:space="0" w:color="FFFFFF" w:themeColor="background1"/>
            </w:tcBorders>
            <w:vAlign w:val="center"/>
          </w:tcPr>
          <w:p w14:paraId="44CADFA7" w14:textId="77777777" w:rsidR="009B1328" w:rsidRPr="00F91C53" w:rsidRDefault="009B1328" w:rsidP="009B1328">
            <w:pPr>
              <w:pStyle w:val="Subtitle"/>
              <w:jc w:val="center"/>
              <w:rPr>
                <w:sz w:val="40"/>
                <w:szCs w:val="40"/>
                <w:lang w:val="fr-FR"/>
              </w:rPr>
            </w:pPr>
          </w:p>
          <w:p w14:paraId="43CB46D6" w14:textId="2AF7EDD0" w:rsidR="00F91C53" w:rsidRDefault="00F91C53" w:rsidP="00F91C53">
            <w:pPr>
              <w:pStyle w:val="Subtitle"/>
              <w:jc w:val="center"/>
              <w:rPr>
                <w:sz w:val="40"/>
                <w:szCs w:val="40"/>
                <w:lang w:val="fr-FR"/>
              </w:rPr>
            </w:pPr>
            <w:r w:rsidRPr="00F91C53">
              <w:rPr>
                <w:sz w:val="40"/>
                <w:szCs w:val="40"/>
                <w:lang w:val="fr-FR"/>
              </w:rPr>
              <w:t>Vous</w:t>
            </w:r>
            <w:r>
              <w:rPr>
                <w:sz w:val="40"/>
                <w:szCs w:val="40"/>
                <w:lang w:val="fr-FR"/>
              </w:rPr>
              <w:t xml:space="preserve"> </w:t>
            </w:r>
            <w:r w:rsidRPr="00F91C53">
              <w:rPr>
                <w:sz w:val="40"/>
                <w:szCs w:val="40"/>
                <w:lang w:val="fr-FR"/>
              </w:rPr>
              <w:t xml:space="preserve">voulez passer le mot au public sur </w:t>
            </w:r>
            <w:r>
              <w:rPr>
                <w:sz w:val="40"/>
                <w:szCs w:val="40"/>
                <w:lang w:val="fr-FR"/>
              </w:rPr>
              <w:t xml:space="preserve">l’importance de </w:t>
            </w:r>
            <w:r w:rsidRPr="00F91C53">
              <w:rPr>
                <w:sz w:val="40"/>
                <w:szCs w:val="40"/>
                <w:lang w:val="fr-FR"/>
              </w:rPr>
              <w:t xml:space="preserve">notre </w:t>
            </w:r>
            <w:proofErr w:type="gramStart"/>
            <w:r w:rsidRPr="00F91C53">
              <w:rPr>
                <w:sz w:val="40"/>
                <w:szCs w:val="40"/>
                <w:lang w:val="fr-FR"/>
              </w:rPr>
              <w:t>rôle  dan</w:t>
            </w:r>
            <w:r>
              <w:rPr>
                <w:sz w:val="40"/>
                <w:szCs w:val="40"/>
                <w:lang w:val="fr-FR"/>
              </w:rPr>
              <w:t>s</w:t>
            </w:r>
            <w:proofErr w:type="gramEnd"/>
            <w:r>
              <w:rPr>
                <w:sz w:val="40"/>
                <w:szCs w:val="40"/>
                <w:lang w:val="fr-FR"/>
              </w:rPr>
              <w:t xml:space="preserve"> le système de santé</w:t>
            </w:r>
            <w:r w:rsidR="009B1328" w:rsidRPr="00F91C53">
              <w:rPr>
                <w:sz w:val="40"/>
                <w:szCs w:val="40"/>
                <w:lang w:val="fr-FR"/>
              </w:rPr>
              <w:t xml:space="preserve">? </w:t>
            </w:r>
            <w:r>
              <w:rPr>
                <w:sz w:val="40"/>
                <w:szCs w:val="40"/>
                <w:lang w:val="fr-FR"/>
              </w:rPr>
              <w:t xml:space="preserve"> </w:t>
            </w:r>
          </w:p>
          <w:p w14:paraId="02CC625C" w14:textId="233BAF92" w:rsidR="009B1328" w:rsidRPr="00F91C53" w:rsidRDefault="00F91C53" w:rsidP="00F91C53">
            <w:pPr>
              <w:pStyle w:val="Subtitle"/>
              <w:jc w:val="center"/>
              <w:rPr>
                <w:sz w:val="40"/>
                <w:szCs w:val="40"/>
                <w:lang w:val="fr-FR"/>
              </w:rPr>
            </w:pPr>
            <w:r w:rsidRPr="00F91C53">
              <w:rPr>
                <w:sz w:val="40"/>
                <w:szCs w:val="40"/>
                <w:lang w:val="fr-FR"/>
              </w:rPr>
              <w:t xml:space="preserve">Faites un vidéo de 15 </w:t>
            </w:r>
            <w:proofErr w:type="gramStart"/>
            <w:r w:rsidRPr="00F91C53">
              <w:rPr>
                <w:sz w:val="40"/>
                <w:szCs w:val="40"/>
                <w:lang w:val="fr-FR"/>
              </w:rPr>
              <w:t>sec</w:t>
            </w:r>
            <w:proofErr w:type="gramEnd"/>
            <w:r w:rsidRPr="00F91C53">
              <w:rPr>
                <w:sz w:val="40"/>
                <w:szCs w:val="40"/>
                <w:lang w:val="fr-FR"/>
              </w:rPr>
              <w:t>.</w:t>
            </w:r>
            <w:r w:rsidR="009B1328" w:rsidRPr="00F91C53">
              <w:rPr>
                <w:sz w:val="40"/>
                <w:szCs w:val="40"/>
                <w:lang w:val="fr-FR"/>
              </w:rPr>
              <w:t xml:space="preserve"> </w:t>
            </w:r>
            <w:r w:rsidRPr="00F91C53">
              <w:rPr>
                <w:sz w:val="40"/>
                <w:szCs w:val="40"/>
                <w:lang w:val="fr-FR"/>
              </w:rPr>
              <w:t xml:space="preserve">Pour en </w:t>
            </w:r>
            <w:proofErr w:type="gramStart"/>
            <w:r w:rsidRPr="00F91C53">
              <w:rPr>
                <w:sz w:val="40"/>
                <w:szCs w:val="40"/>
                <w:lang w:val="fr-FR"/>
              </w:rPr>
              <w:t>parler</w:t>
            </w:r>
            <w:r w:rsidR="009B1328" w:rsidRPr="00F91C53">
              <w:rPr>
                <w:sz w:val="40"/>
                <w:szCs w:val="40"/>
                <w:lang w:val="fr-FR"/>
              </w:rPr>
              <w:t>!</w:t>
            </w:r>
            <w:proofErr w:type="gramEnd"/>
          </w:p>
          <w:p w14:paraId="64EB4211" w14:textId="69B93FAB" w:rsidR="009B1328" w:rsidRPr="00F91C53" w:rsidRDefault="009B1328" w:rsidP="009B1328">
            <w:pPr>
              <w:rPr>
                <w:lang w:val="fr-FR"/>
              </w:rPr>
            </w:pPr>
          </w:p>
        </w:tc>
      </w:tr>
      <w:tr w:rsidR="009B1328" w:rsidRPr="009B1328" w14:paraId="3AD00AA5" w14:textId="77777777" w:rsidTr="009B1328">
        <w:trPr>
          <w:trHeight w:val="1136"/>
        </w:trPr>
        <w:tc>
          <w:tcPr>
            <w:tcW w:w="364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6844F10E" w14:textId="0AE74E06" w:rsidR="009B1328" w:rsidRPr="009B1328" w:rsidRDefault="009B1328" w:rsidP="009B1328">
            <w:pPr>
              <w:pStyle w:val="Info"/>
              <w:spacing w:before="0" w:after="0"/>
              <w:jc w:val="center"/>
              <w:rPr>
                <w:szCs w:val="52"/>
              </w:rPr>
            </w:pPr>
            <w:proofErr w:type="spellStart"/>
            <w:r w:rsidRPr="009B1328">
              <w:rPr>
                <w:szCs w:val="52"/>
              </w:rPr>
              <w:t>S</w:t>
            </w:r>
            <w:r w:rsidR="00F91C53">
              <w:rPr>
                <w:szCs w:val="52"/>
              </w:rPr>
              <w:t>ouriez</w:t>
            </w:r>
            <w:proofErr w:type="spellEnd"/>
            <w:r w:rsidRPr="009B1328">
              <w:rPr>
                <w:szCs w:val="52"/>
              </w:rPr>
              <w:t>!</w:t>
            </w:r>
          </w:p>
        </w:tc>
        <w:tc>
          <w:tcPr>
            <w:tcW w:w="3483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37E09CEC" w14:textId="1C51E8FA" w:rsidR="009B1328" w:rsidRPr="009B1328" w:rsidRDefault="00F91C53" w:rsidP="009B1328">
            <w:pPr>
              <w:pStyle w:val="Info"/>
              <w:spacing w:before="0" w:after="0"/>
              <w:jc w:val="center"/>
              <w:rPr>
                <w:szCs w:val="52"/>
              </w:rPr>
            </w:pPr>
            <w:proofErr w:type="spellStart"/>
            <w:r>
              <w:rPr>
                <w:szCs w:val="52"/>
              </w:rPr>
              <w:t>Enregistrez</w:t>
            </w:r>
            <w:proofErr w:type="spellEnd"/>
            <w:r w:rsidR="009B1328" w:rsidRPr="009B1328">
              <w:rPr>
                <w:szCs w:val="52"/>
              </w:rPr>
              <w:t>!</w:t>
            </w:r>
          </w:p>
        </w:tc>
        <w:tc>
          <w:tcPr>
            <w:tcW w:w="3141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3EF0E6B9" w14:textId="02BFF9DB" w:rsidR="009B1328" w:rsidRPr="009B1328" w:rsidRDefault="00F91C53" w:rsidP="009B1328">
            <w:pPr>
              <w:pStyle w:val="Info"/>
              <w:spacing w:before="0" w:after="0"/>
              <w:jc w:val="center"/>
              <w:rPr>
                <w:szCs w:val="52"/>
              </w:rPr>
            </w:pPr>
            <w:proofErr w:type="spellStart"/>
            <w:r>
              <w:rPr>
                <w:szCs w:val="52"/>
              </w:rPr>
              <w:t>Envoyez</w:t>
            </w:r>
            <w:proofErr w:type="spellEnd"/>
            <w:r w:rsidR="009B1328" w:rsidRPr="009B1328">
              <w:rPr>
                <w:szCs w:val="52"/>
              </w:rPr>
              <w:t>!</w:t>
            </w:r>
          </w:p>
        </w:tc>
      </w:tr>
      <w:tr w:rsidR="009B1328" w:rsidRPr="009B1328" w14:paraId="435AADFD" w14:textId="77777777" w:rsidTr="009B1328">
        <w:trPr>
          <w:trHeight w:val="231"/>
        </w:trPr>
        <w:tc>
          <w:tcPr>
            <w:tcW w:w="10273" w:type="dxa"/>
            <w:gridSpan w:val="3"/>
            <w:tcBorders>
              <w:top w:val="single" w:sz="24" w:space="0" w:color="FFFFFF" w:themeColor="background1"/>
            </w:tcBorders>
          </w:tcPr>
          <w:p w14:paraId="5A3521B3" w14:textId="3CBDB399" w:rsidR="009B1328" w:rsidRPr="009B1328" w:rsidRDefault="009B1328" w:rsidP="009B1328">
            <w:pPr>
              <w:rPr>
                <w:sz w:val="52"/>
                <w:szCs w:val="52"/>
              </w:rPr>
            </w:pPr>
          </w:p>
        </w:tc>
      </w:tr>
      <w:tr w:rsidR="009B1328" w:rsidRPr="00F91C53" w14:paraId="7EFF944E" w14:textId="77777777" w:rsidTr="009B1328">
        <w:trPr>
          <w:trHeight w:val="992"/>
        </w:trPr>
        <w:tc>
          <w:tcPr>
            <w:tcW w:w="10273" w:type="dxa"/>
            <w:gridSpan w:val="3"/>
          </w:tcPr>
          <w:p w14:paraId="68A4F420" w14:textId="26CB4FB6" w:rsidR="00F91C53" w:rsidRDefault="00F91C53" w:rsidP="009B1328">
            <w:pPr>
              <w:pStyle w:val="RSVP"/>
              <w:rPr>
                <w:rFonts w:ascii="Futura PT"/>
                <w:b w:val="0"/>
                <w:sz w:val="24"/>
                <w:lang w:val="fr-FR"/>
              </w:rPr>
            </w:pPr>
            <w:r w:rsidRPr="00F91C53">
              <w:rPr>
                <w:lang w:val="fr-FR"/>
              </w:rPr>
              <w:t xml:space="preserve">Date </w:t>
            </w:r>
            <w:proofErr w:type="gramStart"/>
            <w:r w:rsidRPr="00F91C53">
              <w:rPr>
                <w:lang w:val="fr-FR"/>
              </w:rPr>
              <w:t>limite</w:t>
            </w:r>
            <w:r w:rsidR="009B1328" w:rsidRPr="00F91C53">
              <w:rPr>
                <w:lang w:val="fr-FR"/>
              </w:rPr>
              <w:t>:</w:t>
            </w:r>
            <w:proofErr w:type="gramEnd"/>
            <w:r w:rsidR="009B1328" w:rsidRPr="00F91C53">
              <w:rPr>
                <w:lang w:val="fr-FR"/>
              </w:rPr>
              <w:t xml:space="preserve"> </w:t>
            </w:r>
            <w:r w:rsidR="00EC2FC0" w:rsidRPr="00F91C53">
              <w:rPr>
                <w:u w:val="single"/>
                <w:lang w:val="fr-FR"/>
              </w:rPr>
              <w:t>1</w:t>
            </w:r>
            <w:r w:rsidRPr="00F91C53">
              <w:rPr>
                <w:u w:val="single"/>
                <w:lang w:val="fr-FR"/>
              </w:rPr>
              <w:t>er avril</w:t>
            </w:r>
            <w:r w:rsidR="009B1328" w:rsidRPr="00F91C53">
              <w:rPr>
                <w:u w:val="single"/>
                <w:lang w:val="fr-FR"/>
              </w:rPr>
              <w:t>, 2023</w:t>
            </w:r>
            <w:r w:rsidR="009B1328" w:rsidRPr="00F91C53">
              <w:rPr>
                <w:lang w:val="fr-FR"/>
              </w:rPr>
              <w:t xml:space="preserve"> </w:t>
            </w:r>
            <w:r w:rsidR="003B1DCC">
              <w:rPr>
                <w:lang w:val="fr-FR"/>
              </w:rPr>
              <w:t xml:space="preserve"> à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 xml:space="preserve"> </w:t>
            </w:r>
            <w:r w:rsidR="003B1DCC">
              <w:rPr>
                <w:rFonts w:ascii="Futura PT"/>
                <w:b w:val="0"/>
                <w:sz w:val="24"/>
                <w:lang w:val="fr-FR"/>
              </w:rPr>
              <w:t xml:space="preserve"> </w:t>
            </w:r>
            <w:r w:rsidR="003B1DCC" w:rsidRPr="003B1DCC">
              <w:rPr>
                <w:rFonts w:ascii="Futura PT"/>
                <w:bCs/>
                <w:sz w:val="24"/>
                <w:u w:val="single"/>
                <w:lang w:val="fr-FR"/>
              </w:rPr>
              <w:t>ILoveLabWeek@gmail.com</w:t>
            </w:r>
            <w:r w:rsidR="003B1DCC">
              <w:rPr>
                <w:rFonts w:ascii="Futura PT"/>
                <w:b w:val="0"/>
                <w:sz w:val="24"/>
                <w:lang w:val="fr-FR"/>
              </w:rPr>
              <w:t xml:space="preserve"> </w:t>
            </w:r>
          </w:p>
          <w:p w14:paraId="1B073817" w14:textId="019FC068" w:rsidR="009B1328" w:rsidRPr="00F91C53" w:rsidRDefault="00F91C53" w:rsidP="009B1328">
            <w:pPr>
              <w:pStyle w:val="RSVP"/>
              <w:rPr>
                <w:lang w:val="fr-FR"/>
              </w:rPr>
            </w:pPr>
            <w:proofErr w:type="gramStart"/>
            <w:r w:rsidRPr="00F91C53">
              <w:rPr>
                <w:rFonts w:ascii="Futura PT"/>
                <w:b w:val="0"/>
                <w:sz w:val="24"/>
                <w:lang w:val="fr-FR"/>
              </w:rPr>
              <w:t>r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>é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>f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>é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>rer</w:t>
            </w:r>
            <w:proofErr w:type="gramEnd"/>
            <w:r w:rsidRPr="00F91C53">
              <w:rPr>
                <w:rFonts w:ascii="Futura PT"/>
                <w:b w:val="0"/>
                <w:sz w:val="24"/>
                <w:lang w:val="fr-FR"/>
              </w:rPr>
              <w:t xml:space="preserve"> aux d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>é</w:t>
            </w:r>
            <w:r w:rsidRPr="00F91C53">
              <w:rPr>
                <w:rFonts w:ascii="Futura PT"/>
                <w:b w:val="0"/>
                <w:sz w:val="24"/>
                <w:lang w:val="fr-FR"/>
              </w:rPr>
              <w:t>tails</w:t>
            </w:r>
            <w:r>
              <w:rPr>
                <w:rFonts w:ascii="Futura PT"/>
                <w:b w:val="0"/>
                <w:sz w:val="24"/>
                <w:lang w:val="fr-FR"/>
              </w:rPr>
              <w:t xml:space="preserve"> suivants</w:t>
            </w:r>
            <w:r w:rsidR="009B1328" w:rsidRPr="00F91C53">
              <w:rPr>
                <w:rFonts w:ascii="Futura PT"/>
                <w:b w:val="0"/>
                <w:sz w:val="24"/>
                <w:lang w:val="fr-FR"/>
              </w:rPr>
              <w:t>!</w:t>
            </w:r>
          </w:p>
        </w:tc>
      </w:tr>
    </w:tbl>
    <w:p w14:paraId="65D143C2" w14:textId="564A32A7" w:rsidR="009B1328" w:rsidRPr="009645E0" w:rsidRDefault="00F91C53" w:rsidP="009645E0">
      <w:pPr>
        <w:jc w:val="center"/>
        <w:rPr>
          <w:rFonts w:ascii="Futura PT"/>
          <w:b/>
          <w:color w:val="auto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096CB" wp14:editId="5D1959DD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552450" cy="504825"/>
                <wp:effectExtent l="19050" t="19050" r="38100" b="4762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04825"/>
                        </a:xfrm>
                        <a:prstGeom prst="star5">
                          <a:avLst>
                            <a:gd name="adj" fmla="val 2080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DC5B" id="Star: 5 Points 2" o:spid="_x0000_s1026" style="position:absolute;margin-left:0;margin-top:24pt;width:43.5pt;height:39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5245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" path="m1,192826r205189,-7707l276225,r71035,185119l552449,192826,391162,314942r55779,189882l276225,395176,105509,504824,161288,314942,1,192826xe" fillcolor="red" strokeweight="2pt">
                <v:stroke miterlimit="4" joinstyle="miter"/>
                <v:path arrowok="t" o:connecttype="custom" o:connectlocs="1,192826;205190,185119;276225,0;347260,185119;552449,192826;391162,314942;446941,504824;276225,395176;105509,504824;161288,314942;1,19282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F7334" wp14:editId="398E323A">
                <wp:simplePos x="0" y="0"/>
                <wp:positionH relativeFrom="column">
                  <wp:posOffset>6562725</wp:posOffset>
                </wp:positionH>
                <wp:positionV relativeFrom="paragraph">
                  <wp:posOffset>307975</wp:posOffset>
                </wp:positionV>
                <wp:extent cx="552450" cy="504825"/>
                <wp:effectExtent l="38100" t="38100" r="19050" b="47625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048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EE33" id="Star: 5 Points 1" o:spid="_x0000_s1026" style="position:absolute;margin-left:516.75pt;margin-top:24.25pt;width:43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" path="m1,192826r211017,1l276225,r65207,192827l552449,192826,381732,311998r65209,192826l276225,385649,105509,504824,170718,311998,1,192826xe" fillcolor="red" strokeweight="2pt">
                <v:stroke miterlimit="4" joinstyle="miter"/>
                <v:path arrowok="t" o:connecttype="custom" o:connectlocs="1,192826;211018,192827;276225,0;341432,192827;552449,192826;381732,311998;446941,504824;276225,385649;105509,504824;170718,311998;1,192826" o:connectangles="0,0,0,0,0,0,0,0,0,0,0"/>
              </v:shape>
            </w:pict>
          </mc:Fallback>
        </mc:AlternateContent>
      </w:r>
      <w:r w:rsidR="006D7207" w:rsidRPr="009645E0">
        <w:rPr>
          <w:noProof/>
          <w:color w:val="auto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3F0DCDC" wp14:editId="5179B46A">
                <wp:simplePos x="0" y="0"/>
                <wp:positionH relativeFrom="page">
                  <wp:align>right</wp:align>
                </wp:positionH>
                <wp:positionV relativeFrom="paragraph">
                  <wp:posOffset>-638175</wp:posOffset>
                </wp:positionV>
                <wp:extent cx="7772400" cy="10210165"/>
                <wp:effectExtent l="0" t="0" r="0" b="635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210165"/>
                          <a:chOff x="0" y="0"/>
                          <a:chExt cx="7772400" cy="10206944"/>
                        </a:xfrm>
                      </wpg:grpSpPr>
                      <wps:wsp>
                        <wps:cNvPr id="3" name="Rectangl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pic:pic xmlns:pic="http://schemas.openxmlformats.org/drawingml/2006/picture">
                        <pic:nvPicPr>
                          <pic:cNvPr id="132" name="Picture 1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1410"/>
                            <a:ext cx="7724140" cy="999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758440" y="3461418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163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145405" y="3442374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098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24840"/>
                            <a:ext cx="7772400" cy="1282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67" y="1240"/>
                                </a:moveTo>
                                <a:lnTo>
                                  <a:pt x="21600" y="124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152" y="1240"/>
                                </a:lnTo>
                                <a:cubicBezTo>
                                  <a:pt x="159" y="1240"/>
                                  <a:pt x="166" y="1283"/>
                                  <a:pt x="166" y="1326"/>
                                </a:cubicBezTo>
                                <a:lnTo>
                                  <a:pt x="166" y="3892"/>
                                </a:lnTo>
                                <a:cubicBezTo>
                                  <a:pt x="166" y="3935"/>
                                  <a:pt x="159" y="3978"/>
                                  <a:pt x="152" y="3978"/>
                                </a:cubicBezTo>
                                <a:lnTo>
                                  <a:pt x="0" y="3978"/>
                                </a:lnTo>
                                <a:lnTo>
                                  <a:pt x="0" y="17793"/>
                                </a:lnTo>
                                <a:lnTo>
                                  <a:pt x="152" y="17793"/>
                                </a:lnTo>
                                <a:cubicBezTo>
                                  <a:pt x="159" y="17793"/>
                                  <a:pt x="166" y="17836"/>
                                  <a:pt x="166" y="17879"/>
                                </a:cubicBezTo>
                                <a:lnTo>
                                  <a:pt x="166" y="20424"/>
                                </a:lnTo>
                                <a:cubicBezTo>
                                  <a:pt x="166" y="20467"/>
                                  <a:pt x="159" y="20509"/>
                                  <a:pt x="152" y="20509"/>
                                </a:cubicBezTo>
                                <a:lnTo>
                                  <a:pt x="0" y="20509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0509"/>
                                </a:lnTo>
                                <a:lnTo>
                                  <a:pt x="21367" y="20509"/>
                                </a:lnTo>
                                <a:cubicBezTo>
                                  <a:pt x="21360" y="20509"/>
                                  <a:pt x="21353" y="20467"/>
                                  <a:pt x="21353" y="20424"/>
                                </a:cubicBezTo>
                                <a:lnTo>
                                  <a:pt x="21353" y="17879"/>
                                </a:lnTo>
                                <a:cubicBezTo>
                                  <a:pt x="21353" y="17836"/>
                                  <a:pt x="21360" y="17793"/>
                                  <a:pt x="21367" y="17793"/>
                                </a:cubicBezTo>
                                <a:lnTo>
                                  <a:pt x="21600" y="17793"/>
                                </a:lnTo>
                                <a:lnTo>
                                  <a:pt x="21600" y="3978"/>
                                </a:lnTo>
                                <a:lnTo>
                                  <a:pt x="21367" y="3978"/>
                                </a:lnTo>
                                <a:cubicBezTo>
                                  <a:pt x="21360" y="3978"/>
                                  <a:pt x="21353" y="3935"/>
                                  <a:pt x="21353" y="3892"/>
                                </a:cubicBezTo>
                                <a:lnTo>
                                  <a:pt x="21353" y="1347"/>
                                </a:lnTo>
                                <a:cubicBezTo>
                                  <a:pt x="21349" y="1305"/>
                                  <a:pt x="21360" y="1240"/>
                                  <a:pt x="21367" y="1240"/>
                                </a:cubicBezTo>
                                <a:close/>
                                <a:moveTo>
                                  <a:pt x="907" y="20445"/>
                                </a:moveTo>
                                <a:cubicBezTo>
                                  <a:pt x="907" y="20488"/>
                                  <a:pt x="900" y="20531"/>
                                  <a:pt x="893" y="20531"/>
                                </a:cubicBezTo>
                                <a:lnTo>
                                  <a:pt x="491" y="20531"/>
                                </a:lnTo>
                                <a:cubicBezTo>
                                  <a:pt x="484" y="20531"/>
                                  <a:pt x="476" y="20488"/>
                                  <a:pt x="476" y="20445"/>
                                </a:cubicBezTo>
                                <a:lnTo>
                                  <a:pt x="476" y="17900"/>
                                </a:lnTo>
                                <a:cubicBezTo>
                                  <a:pt x="476" y="17857"/>
                                  <a:pt x="484" y="17815"/>
                                  <a:pt x="491" y="17815"/>
                                </a:cubicBezTo>
                                <a:lnTo>
                                  <a:pt x="893" y="17815"/>
                                </a:lnTo>
                                <a:cubicBezTo>
                                  <a:pt x="900" y="17815"/>
                                  <a:pt x="907" y="17857"/>
                                  <a:pt x="907" y="17900"/>
                                </a:cubicBezTo>
                                <a:lnTo>
                                  <a:pt x="907" y="20445"/>
                                </a:lnTo>
                                <a:close/>
                                <a:moveTo>
                                  <a:pt x="907" y="3892"/>
                                </a:moveTo>
                                <a:cubicBezTo>
                                  <a:pt x="907" y="3935"/>
                                  <a:pt x="900" y="3978"/>
                                  <a:pt x="893" y="3978"/>
                                </a:cubicBezTo>
                                <a:lnTo>
                                  <a:pt x="491" y="3978"/>
                                </a:lnTo>
                                <a:cubicBezTo>
                                  <a:pt x="484" y="3978"/>
                                  <a:pt x="476" y="3935"/>
                                  <a:pt x="476" y="3892"/>
                                </a:cubicBezTo>
                                <a:lnTo>
                                  <a:pt x="476" y="1347"/>
                                </a:lnTo>
                                <a:cubicBezTo>
                                  <a:pt x="476" y="1305"/>
                                  <a:pt x="484" y="1262"/>
                                  <a:pt x="491" y="1262"/>
                                </a:cubicBezTo>
                                <a:lnTo>
                                  <a:pt x="893" y="1262"/>
                                </a:lnTo>
                                <a:cubicBezTo>
                                  <a:pt x="900" y="1262"/>
                                  <a:pt x="907" y="1305"/>
                                  <a:pt x="907" y="1347"/>
                                </a:cubicBezTo>
                                <a:lnTo>
                                  <a:pt x="907" y="3892"/>
                                </a:lnTo>
                                <a:close/>
                                <a:moveTo>
                                  <a:pt x="1659" y="20445"/>
                                </a:moveTo>
                                <a:cubicBezTo>
                                  <a:pt x="1659" y="20488"/>
                                  <a:pt x="1652" y="20531"/>
                                  <a:pt x="1645" y="20531"/>
                                </a:cubicBezTo>
                                <a:lnTo>
                                  <a:pt x="1232" y="20531"/>
                                </a:lnTo>
                                <a:cubicBezTo>
                                  <a:pt x="1225" y="20531"/>
                                  <a:pt x="1218" y="20488"/>
                                  <a:pt x="1218" y="20445"/>
                                </a:cubicBezTo>
                                <a:lnTo>
                                  <a:pt x="1218" y="17900"/>
                                </a:lnTo>
                                <a:cubicBezTo>
                                  <a:pt x="1218" y="17857"/>
                                  <a:pt x="1225" y="17815"/>
                                  <a:pt x="1232" y="17815"/>
                                </a:cubicBezTo>
                                <a:lnTo>
                                  <a:pt x="1645" y="17815"/>
                                </a:lnTo>
                                <a:cubicBezTo>
                                  <a:pt x="1652" y="17815"/>
                                  <a:pt x="1659" y="17857"/>
                                  <a:pt x="1659" y="17900"/>
                                </a:cubicBezTo>
                                <a:lnTo>
                                  <a:pt x="1659" y="20445"/>
                                </a:lnTo>
                                <a:close/>
                                <a:moveTo>
                                  <a:pt x="1659" y="3892"/>
                                </a:moveTo>
                                <a:cubicBezTo>
                                  <a:pt x="1659" y="3935"/>
                                  <a:pt x="1652" y="3978"/>
                                  <a:pt x="1645" y="3978"/>
                                </a:cubicBezTo>
                                <a:lnTo>
                                  <a:pt x="1232" y="3978"/>
                                </a:lnTo>
                                <a:cubicBezTo>
                                  <a:pt x="1225" y="3978"/>
                                  <a:pt x="1218" y="3935"/>
                                  <a:pt x="1218" y="3892"/>
                                </a:cubicBezTo>
                                <a:lnTo>
                                  <a:pt x="1218" y="1347"/>
                                </a:lnTo>
                                <a:cubicBezTo>
                                  <a:pt x="1218" y="1305"/>
                                  <a:pt x="1225" y="1262"/>
                                  <a:pt x="1232" y="1262"/>
                                </a:cubicBezTo>
                                <a:lnTo>
                                  <a:pt x="1645" y="1262"/>
                                </a:lnTo>
                                <a:cubicBezTo>
                                  <a:pt x="1652" y="1262"/>
                                  <a:pt x="1659" y="1305"/>
                                  <a:pt x="1659" y="1347"/>
                                </a:cubicBezTo>
                                <a:lnTo>
                                  <a:pt x="1659" y="3892"/>
                                </a:lnTo>
                                <a:close/>
                                <a:moveTo>
                                  <a:pt x="2407" y="20445"/>
                                </a:moveTo>
                                <a:cubicBezTo>
                                  <a:pt x="2407" y="20488"/>
                                  <a:pt x="2400" y="20531"/>
                                  <a:pt x="2393" y="20531"/>
                                </a:cubicBezTo>
                                <a:lnTo>
                                  <a:pt x="1980" y="20531"/>
                                </a:lnTo>
                                <a:cubicBezTo>
                                  <a:pt x="1973" y="20531"/>
                                  <a:pt x="1966" y="20488"/>
                                  <a:pt x="1959" y="20445"/>
                                </a:cubicBezTo>
                                <a:lnTo>
                                  <a:pt x="1959" y="17900"/>
                                </a:lnTo>
                                <a:cubicBezTo>
                                  <a:pt x="1959" y="17857"/>
                                  <a:pt x="1966" y="17815"/>
                                  <a:pt x="1973" y="17815"/>
                                </a:cubicBezTo>
                                <a:lnTo>
                                  <a:pt x="2389" y="17815"/>
                                </a:lnTo>
                                <a:cubicBezTo>
                                  <a:pt x="2396" y="17815"/>
                                  <a:pt x="2404" y="17857"/>
                                  <a:pt x="2404" y="17900"/>
                                </a:cubicBezTo>
                                <a:lnTo>
                                  <a:pt x="2404" y="20445"/>
                                </a:lnTo>
                                <a:close/>
                                <a:moveTo>
                                  <a:pt x="2407" y="3892"/>
                                </a:moveTo>
                                <a:cubicBezTo>
                                  <a:pt x="2407" y="3935"/>
                                  <a:pt x="2400" y="3978"/>
                                  <a:pt x="2393" y="3978"/>
                                </a:cubicBezTo>
                                <a:lnTo>
                                  <a:pt x="1973" y="3978"/>
                                </a:lnTo>
                                <a:cubicBezTo>
                                  <a:pt x="1966" y="3978"/>
                                  <a:pt x="1959" y="3935"/>
                                  <a:pt x="1959" y="3892"/>
                                </a:cubicBezTo>
                                <a:lnTo>
                                  <a:pt x="1959" y="1347"/>
                                </a:lnTo>
                                <a:cubicBezTo>
                                  <a:pt x="1966" y="1305"/>
                                  <a:pt x="1973" y="1262"/>
                                  <a:pt x="1980" y="1262"/>
                                </a:cubicBezTo>
                                <a:lnTo>
                                  <a:pt x="2389" y="1262"/>
                                </a:lnTo>
                                <a:cubicBezTo>
                                  <a:pt x="2396" y="1262"/>
                                  <a:pt x="2404" y="1305"/>
                                  <a:pt x="2404" y="1347"/>
                                </a:cubicBezTo>
                                <a:lnTo>
                                  <a:pt x="2404" y="3892"/>
                                </a:lnTo>
                                <a:close/>
                                <a:moveTo>
                                  <a:pt x="3152" y="20445"/>
                                </a:moveTo>
                                <a:cubicBezTo>
                                  <a:pt x="3152" y="20488"/>
                                  <a:pt x="3145" y="20531"/>
                                  <a:pt x="3138" y="20531"/>
                                </a:cubicBezTo>
                                <a:lnTo>
                                  <a:pt x="2721" y="20531"/>
                                </a:lnTo>
                                <a:cubicBezTo>
                                  <a:pt x="2714" y="20531"/>
                                  <a:pt x="2707" y="20488"/>
                                  <a:pt x="2700" y="20467"/>
                                </a:cubicBezTo>
                                <a:cubicBezTo>
                                  <a:pt x="2700" y="20467"/>
                                  <a:pt x="2700" y="20445"/>
                                  <a:pt x="2700" y="20445"/>
                                </a:cubicBezTo>
                                <a:lnTo>
                                  <a:pt x="2700" y="17900"/>
                                </a:lnTo>
                                <a:cubicBezTo>
                                  <a:pt x="2700" y="17857"/>
                                  <a:pt x="2707" y="17815"/>
                                  <a:pt x="2714" y="17815"/>
                                </a:cubicBezTo>
                                <a:lnTo>
                                  <a:pt x="3134" y="17815"/>
                                </a:lnTo>
                                <a:cubicBezTo>
                                  <a:pt x="3141" y="17815"/>
                                  <a:pt x="3148" y="17857"/>
                                  <a:pt x="3148" y="17900"/>
                                </a:cubicBezTo>
                                <a:lnTo>
                                  <a:pt x="3148" y="20445"/>
                                </a:lnTo>
                                <a:close/>
                                <a:moveTo>
                                  <a:pt x="3152" y="3892"/>
                                </a:moveTo>
                                <a:cubicBezTo>
                                  <a:pt x="3152" y="3935"/>
                                  <a:pt x="3145" y="3978"/>
                                  <a:pt x="3138" y="3978"/>
                                </a:cubicBezTo>
                                <a:lnTo>
                                  <a:pt x="2714" y="3978"/>
                                </a:lnTo>
                                <a:cubicBezTo>
                                  <a:pt x="2707" y="3978"/>
                                  <a:pt x="2700" y="3935"/>
                                  <a:pt x="2700" y="3892"/>
                                </a:cubicBezTo>
                                <a:lnTo>
                                  <a:pt x="2700" y="1347"/>
                                </a:lnTo>
                                <a:cubicBezTo>
                                  <a:pt x="2700" y="1347"/>
                                  <a:pt x="2700" y="1326"/>
                                  <a:pt x="2700" y="1326"/>
                                </a:cubicBezTo>
                                <a:cubicBezTo>
                                  <a:pt x="2707" y="1283"/>
                                  <a:pt x="2714" y="1262"/>
                                  <a:pt x="2721" y="1262"/>
                                </a:cubicBezTo>
                                <a:lnTo>
                                  <a:pt x="3138" y="1262"/>
                                </a:lnTo>
                                <a:cubicBezTo>
                                  <a:pt x="3145" y="1262"/>
                                  <a:pt x="3152" y="1305"/>
                                  <a:pt x="3152" y="1347"/>
                                </a:cubicBezTo>
                                <a:lnTo>
                                  <a:pt x="3152" y="3892"/>
                                </a:lnTo>
                                <a:close/>
                                <a:moveTo>
                                  <a:pt x="3907" y="20445"/>
                                </a:moveTo>
                                <a:cubicBezTo>
                                  <a:pt x="3907" y="20488"/>
                                  <a:pt x="3900" y="20531"/>
                                  <a:pt x="3893" y="20531"/>
                                </a:cubicBezTo>
                                <a:lnTo>
                                  <a:pt x="3473" y="20531"/>
                                </a:lnTo>
                                <a:cubicBezTo>
                                  <a:pt x="3466" y="20531"/>
                                  <a:pt x="3459" y="20488"/>
                                  <a:pt x="3459" y="20445"/>
                                </a:cubicBezTo>
                                <a:lnTo>
                                  <a:pt x="3459" y="17900"/>
                                </a:lnTo>
                                <a:cubicBezTo>
                                  <a:pt x="3459" y="17857"/>
                                  <a:pt x="3466" y="17815"/>
                                  <a:pt x="3473" y="17815"/>
                                </a:cubicBezTo>
                                <a:lnTo>
                                  <a:pt x="3893" y="17815"/>
                                </a:lnTo>
                                <a:cubicBezTo>
                                  <a:pt x="3900" y="17815"/>
                                  <a:pt x="3907" y="17857"/>
                                  <a:pt x="3907" y="17900"/>
                                </a:cubicBezTo>
                                <a:lnTo>
                                  <a:pt x="3907" y="20445"/>
                                </a:lnTo>
                                <a:close/>
                                <a:moveTo>
                                  <a:pt x="3907" y="3892"/>
                                </a:moveTo>
                                <a:cubicBezTo>
                                  <a:pt x="3907" y="3935"/>
                                  <a:pt x="3900" y="3978"/>
                                  <a:pt x="3893" y="3978"/>
                                </a:cubicBezTo>
                                <a:lnTo>
                                  <a:pt x="3473" y="3978"/>
                                </a:lnTo>
                                <a:cubicBezTo>
                                  <a:pt x="3466" y="3978"/>
                                  <a:pt x="3459" y="3935"/>
                                  <a:pt x="3459" y="3892"/>
                                </a:cubicBezTo>
                                <a:lnTo>
                                  <a:pt x="3459" y="1347"/>
                                </a:lnTo>
                                <a:cubicBezTo>
                                  <a:pt x="3459" y="1305"/>
                                  <a:pt x="3466" y="1262"/>
                                  <a:pt x="3473" y="1262"/>
                                </a:cubicBezTo>
                                <a:lnTo>
                                  <a:pt x="3893" y="1262"/>
                                </a:lnTo>
                                <a:cubicBezTo>
                                  <a:pt x="3900" y="1262"/>
                                  <a:pt x="3907" y="1305"/>
                                  <a:pt x="3907" y="1347"/>
                                </a:cubicBezTo>
                                <a:lnTo>
                                  <a:pt x="3907" y="3892"/>
                                </a:lnTo>
                                <a:close/>
                                <a:moveTo>
                                  <a:pt x="4641" y="20445"/>
                                </a:moveTo>
                                <a:cubicBezTo>
                                  <a:pt x="4641" y="20488"/>
                                  <a:pt x="4634" y="20531"/>
                                  <a:pt x="4627" y="20531"/>
                                </a:cubicBezTo>
                                <a:lnTo>
                                  <a:pt x="4214" y="20531"/>
                                </a:lnTo>
                                <a:cubicBezTo>
                                  <a:pt x="4207" y="20531"/>
                                  <a:pt x="4200" y="20488"/>
                                  <a:pt x="4200" y="20445"/>
                                </a:cubicBezTo>
                                <a:lnTo>
                                  <a:pt x="4200" y="17900"/>
                                </a:lnTo>
                                <a:cubicBezTo>
                                  <a:pt x="4200" y="17857"/>
                                  <a:pt x="4207" y="17815"/>
                                  <a:pt x="4214" y="17815"/>
                                </a:cubicBezTo>
                                <a:lnTo>
                                  <a:pt x="4627" y="17815"/>
                                </a:lnTo>
                                <a:cubicBezTo>
                                  <a:pt x="4634" y="17815"/>
                                  <a:pt x="4641" y="17857"/>
                                  <a:pt x="4641" y="17900"/>
                                </a:cubicBezTo>
                                <a:lnTo>
                                  <a:pt x="4641" y="20445"/>
                                </a:lnTo>
                                <a:close/>
                                <a:moveTo>
                                  <a:pt x="4641" y="3892"/>
                                </a:moveTo>
                                <a:cubicBezTo>
                                  <a:pt x="4641" y="3935"/>
                                  <a:pt x="4634" y="3978"/>
                                  <a:pt x="4627" y="3978"/>
                                </a:cubicBezTo>
                                <a:lnTo>
                                  <a:pt x="4214" y="3978"/>
                                </a:lnTo>
                                <a:cubicBezTo>
                                  <a:pt x="4207" y="3978"/>
                                  <a:pt x="4200" y="3935"/>
                                  <a:pt x="4200" y="3892"/>
                                </a:cubicBezTo>
                                <a:lnTo>
                                  <a:pt x="4200" y="1347"/>
                                </a:lnTo>
                                <a:cubicBezTo>
                                  <a:pt x="4200" y="1305"/>
                                  <a:pt x="4207" y="1262"/>
                                  <a:pt x="4214" y="1262"/>
                                </a:cubicBezTo>
                                <a:lnTo>
                                  <a:pt x="4627" y="1262"/>
                                </a:lnTo>
                                <a:cubicBezTo>
                                  <a:pt x="4634" y="1262"/>
                                  <a:pt x="4641" y="1305"/>
                                  <a:pt x="4641" y="1347"/>
                                </a:cubicBezTo>
                                <a:lnTo>
                                  <a:pt x="4641" y="3892"/>
                                </a:lnTo>
                                <a:close/>
                                <a:moveTo>
                                  <a:pt x="5382" y="20445"/>
                                </a:moveTo>
                                <a:cubicBezTo>
                                  <a:pt x="5382" y="20488"/>
                                  <a:pt x="5375" y="20531"/>
                                  <a:pt x="5368" y="20531"/>
                                </a:cubicBezTo>
                                <a:lnTo>
                                  <a:pt x="4966" y="20531"/>
                                </a:lnTo>
                                <a:cubicBezTo>
                                  <a:pt x="4959" y="20531"/>
                                  <a:pt x="4952" y="20488"/>
                                  <a:pt x="4941" y="20445"/>
                                </a:cubicBezTo>
                                <a:lnTo>
                                  <a:pt x="4941" y="17900"/>
                                </a:lnTo>
                                <a:cubicBezTo>
                                  <a:pt x="4941" y="17857"/>
                                  <a:pt x="4948" y="17815"/>
                                  <a:pt x="4955" y="17815"/>
                                </a:cubicBezTo>
                                <a:lnTo>
                                  <a:pt x="5365" y="17815"/>
                                </a:lnTo>
                                <a:cubicBezTo>
                                  <a:pt x="5372" y="17815"/>
                                  <a:pt x="5379" y="17857"/>
                                  <a:pt x="5379" y="17900"/>
                                </a:cubicBezTo>
                                <a:lnTo>
                                  <a:pt x="5379" y="20445"/>
                                </a:lnTo>
                                <a:close/>
                                <a:moveTo>
                                  <a:pt x="5382" y="3892"/>
                                </a:moveTo>
                                <a:cubicBezTo>
                                  <a:pt x="5382" y="3935"/>
                                  <a:pt x="5375" y="3978"/>
                                  <a:pt x="5368" y="3978"/>
                                </a:cubicBezTo>
                                <a:lnTo>
                                  <a:pt x="4959" y="3978"/>
                                </a:lnTo>
                                <a:cubicBezTo>
                                  <a:pt x="4952" y="3978"/>
                                  <a:pt x="4945" y="3935"/>
                                  <a:pt x="4945" y="3892"/>
                                </a:cubicBezTo>
                                <a:lnTo>
                                  <a:pt x="4945" y="1347"/>
                                </a:lnTo>
                                <a:cubicBezTo>
                                  <a:pt x="4952" y="1305"/>
                                  <a:pt x="4959" y="1262"/>
                                  <a:pt x="4969" y="1262"/>
                                </a:cubicBezTo>
                                <a:lnTo>
                                  <a:pt x="5372" y="1262"/>
                                </a:lnTo>
                                <a:cubicBezTo>
                                  <a:pt x="5379" y="1262"/>
                                  <a:pt x="5386" y="1305"/>
                                  <a:pt x="5386" y="1347"/>
                                </a:cubicBezTo>
                                <a:lnTo>
                                  <a:pt x="5386" y="3892"/>
                                </a:lnTo>
                                <a:close/>
                                <a:moveTo>
                                  <a:pt x="6131" y="20445"/>
                                </a:moveTo>
                                <a:cubicBezTo>
                                  <a:pt x="6131" y="20488"/>
                                  <a:pt x="6124" y="20531"/>
                                  <a:pt x="6116" y="20531"/>
                                </a:cubicBezTo>
                                <a:lnTo>
                                  <a:pt x="5700" y="20531"/>
                                </a:lnTo>
                                <a:cubicBezTo>
                                  <a:pt x="5693" y="20531"/>
                                  <a:pt x="5686" y="20488"/>
                                  <a:pt x="5686" y="20445"/>
                                </a:cubicBezTo>
                                <a:lnTo>
                                  <a:pt x="5686" y="17900"/>
                                </a:lnTo>
                                <a:cubicBezTo>
                                  <a:pt x="5686" y="17857"/>
                                  <a:pt x="5693" y="17815"/>
                                  <a:pt x="5700" y="17815"/>
                                </a:cubicBezTo>
                                <a:lnTo>
                                  <a:pt x="6116" y="17815"/>
                                </a:lnTo>
                                <a:cubicBezTo>
                                  <a:pt x="6124" y="17815"/>
                                  <a:pt x="6131" y="17857"/>
                                  <a:pt x="6131" y="17900"/>
                                </a:cubicBezTo>
                                <a:lnTo>
                                  <a:pt x="6131" y="20445"/>
                                </a:lnTo>
                                <a:close/>
                                <a:moveTo>
                                  <a:pt x="6131" y="3892"/>
                                </a:moveTo>
                                <a:cubicBezTo>
                                  <a:pt x="6131" y="3935"/>
                                  <a:pt x="6124" y="3978"/>
                                  <a:pt x="6116" y="3978"/>
                                </a:cubicBezTo>
                                <a:lnTo>
                                  <a:pt x="5700" y="3978"/>
                                </a:lnTo>
                                <a:cubicBezTo>
                                  <a:pt x="5693" y="3978"/>
                                  <a:pt x="5686" y="3935"/>
                                  <a:pt x="5686" y="3892"/>
                                </a:cubicBezTo>
                                <a:lnTo>
                                  <a:pt x="5686" y="1347"/>
                                </a:lnTo>
                                <a:cubicBezTo>
                                  <a:pt x="5686" y="1305"/>
                                  <a:pt x="5693" y="1262"/>
                                  <a:pt x="5700" y="1262"/>
                                </a:cubicBezTo>
                                <a:lnTo>
                                  <a:pt x="6116" y="1262"/>
                                </a:lnTo>
                                <a:cubicBezTo>
                                  <a:pt x="6124" y="1262"/>
                                  <a:pt x="6131" y="1305"/>
                                  <a:pt x="6131" y="1347"/>
                                </a:cubicBezTo>
                                <a:lnTo>
                                  <a:pt x="6131" y="3892"/>
                                </a:lnTo>
                                <a:close/>
                                <a:moveTo>
                                  <a:pt x="6872" y="20445"/>
                                </a:moveTo>
                                <a:cubicBezTo>
                                  <a:pt x="6872" y="20488"/>
                                  <a:pt x="6865" y="20531"/>
                                  <a:pt x="6858" y="20531"/>
                                </a:cubicBezTo>
                                <a:lnTo>
                                  <a:pt x="6455" y="20531"/>
                                </a:lnTo>
                                <a:cubicBezTo>
                                  <a:pt x="6448" y="20531"/>
                                  <a:pt x="6441" y="20488"/>
                                  <a:pt x="6441" y="20445"/>
                                </a:cubicBezTo>
                                <a:lnTo>
                                  <a:pt x="6441" y="17900"/>
                                </a:lnTo>
                                <a:cubicBezTo>
                                  <a:pt x="6441" y="17857"/>
                                  <a:pt x="6448" y="17815"/>
                                  <a:pt x="6455" y="17815"/>
                                </a:cubicBezTo>
                                <a:lnTo>
                                  <a:pt x="6858" y="17815"/>
                                </a:lnTo>
                                <a:cubicBezTo>
                                  <a:pt x="6865" y="17815"/>
                                  <a:pt x="6872" y="17857"/>
                                  <a:pt x="6872" y="17900"/>
                                </a:cubicBezTo>
                                <a:lnTo>
                                  <a:pt x="6872" y="20445"/>
                                </a:lnTo>
                                <a:close/>
                                <a:moveTo>
                                  <a:pt x="6872" y="3892"/>
                                </a:moveTo>
                                <a:cubicBezTo>
                                  <a:pt x="6872" y="3935"/>
                                  <a:pt x="6865" y="3978"/>
                                  <a:pt x="6858" y="3978"/>
                                </a:cubicBezTo>
                                <a:lnTo>
                                  <a:pt x="6455" y="3978"/>
                                </a:lnTo>
                                <a:cubicBezTo>
                                  <a:pt x="6448" y="3978"/>
                                  <a:pt x="6441" y="3935"/>
                                  <a:pt x="6441" y="3892"/>
                                </a:cubicBezTo>
                                <a:lnTo>
                                  <a:pt x="6441" y="1347"/>
                                </a:lnTo>
                                <a:cubicBezTo>
                                  <a:pt x="6441" y="1305"/>
                                  <a:pt x="6448" y="1262"/>
                                  <a:pt x="6455" y="1262"/>
                                </a:cubicBezTo>
                                <a:lnTo>
                                  <a:pt x="6858" y="1262"/>
                                </a:lnTo>
                                <a:cubicBezTo>
                                  <a:pt x="6865" y="1262"/>
                                  <a:pt x="6872" y="1305"/>
                                  <a:pt x="6872" y="1347"/>
                                </a:cubicBezTo>
                                <a:lnTo>
                                  <a:pt x="6872" y="3892"/>
                                </a:lnTo>
                                <a:close/>
                                <a:moveTo>
                                  <a:pt x="7624" y="20445"/>
                                </a:moveTo>
                                <a:cubicBezTo>
                                  <a:pt x="7624" y="20488"/>
                                  <a:pt x="7616" y="20531"/>
                                  <a:pt x="7609" y="20531"/>
                                </a:cubicBezTo>
                                <a:lnTo>
                                  <a:pt x="7196" y="20531"/>
                                </a:lnTo>
                                <a:cubicBezTo>
                                  <a:pt x="7189" y="20531"/>
                                  <a:pt x="7182" y="20488"/>
                                  <a:pt x="7182" y="20445"/>
                                </a:cubicBezTo>
                                <a:lnTo>
                                  <a:pt x="7182" y="17900"/>
                                </a:lnTo>
                                <a:cubicBezTo>
                                  <a:pt x="7182" y="17857"/>
                                  <a:pt x="7189" y="17815"/>
                                  <a:pt x="7196" y="17815"/>
                                </a:cubicBezTo>
                                <a:lnTo>
                                  <a:pt x="7609" y="17815"/>
                                </a:lnTo>
                                <a:cubicBezTo>
                                  <a:pt x="7616" y="17815"/>
                                  <a:pt x="7624" y="17857"/>
                                  <a:pt x="7624" y="17900"/>
                                </a:cubicBezTo>
                                <a:lnTo>
                                  <a:pt x="7624" y="20445"/>
                                </a:lnTo>
                                <a:close/>
                                <a:moveTo>
                                  <a:pt x="7624" y="3892"/>
                                </a:moveTo>
                                <a:cubicBezTo>
                                  <a:pt x="7624" y="3935"/>
                                  <a:pt x="7616" y="3978"/>
                                  <a:pt x="7609" y="3978"/>
                                </a:cubicBezTo>
                                <a:lnTo>
                                  <a:pt x="7196" y="3978"/>
                                </a:lnTo>
                                <a:cubicBezTo>
                                  <a:pt x="7189" y="3978"/>
                                  <a:pt x="7182" y="3935"/>
                                  <a:pt x="7182" y="3892"/>
                                </a:cubicBezTo>
                                <a:lnTo>
                                  <a:pt x="7182" y="1347"/>
                                </a:lnTo>
                                <a:cubicBezTo>
                                  <a:pt x="7182" y="1305"/>
                                  <a:pt x="7189" y="1262"/>
                                  <a:pt x="7196" y="1262"/>
                                </a:cubicBezTo>
                                <a:lnTo>
                                  <a:pt x="7609" y="1262"/>
                                </a:lnTo>
                                <a:cubicBezTo>
                                  <a:pt x="7616" y="1262"/>
                                  <a:pt x="7624" y="1305"/>
                                  <a:pt x="7624" y="1347"/>
                                </a:cubicBezTo>
                                <a:lnTo>
                                  <a:pt x="7624" y="3892"/>
                                </a:lnTo>
                                <a:close/>
                                <a:moveTo>
                                  <a:pt x="8372" y="20445"/>
                                </a:moveTo>
                                <a:cubicBezTo>
                                  <a:pt x="8372" y="20488"/>
                                  <a:pt x="8365" y="20531"/>
                                  <a:pt x="8358" y="20531"/>
                                </a:cubicBezTo>
                                <a:lnTo>
                                  <a:pt x="7948" y="20531"/>
                                </a:lnTo>
                                <a:cubicBezTo>
                                  <a:pt x="7941" y="20531"/>
                                  <a:pt x="7934" y="20488"/>
                                  <a:pt x="7924" y="20445"/>
                                </a:cubicBezTo>
                                <a:lnTo>
                                  <a:pt x="7924" y="17900"/>
                                </a:lnTo>
                                <a:cubicBezTo>
                                  <a:pt x="7924" y="17857"/>
                                  <a:pt x="7931" y="17815"/>
                                  <a:pt x="7938" y="17815"/>
                                </a:cubicBezTo>
                                <a:lnTo>
                                  <a:pt x="8354" y="17815"/>
                                </a:lnTo>
                                <a:cubicBezTo>
                                  <a:pt x="8361" y="17815"/>
                                  <a:pt x="8368" y="17857"/>
                                  <a:pt x="8368" y="17900"/>
                                </a:cubicBezTo>
                                <a:lnTo>
                                  <a:pt x="8368" y="20445"/>
                                </a:lnTo>
                                <a:close/>
                                <a:moveTo>
                                  <a:pt x="8372" y="3892"/>
                                </a:moveTo>
                                <a:cubicBezTo>
                                  <a:pt x="8372" y="3935"/>
                                  <a:pt x="8365" y="3978"/>
                                  <a:pt x="8358" y="3978"/>
                                </a:cubicBezTo>
                                <a:lnTo>
                                  <a:pt x="7941" y="3978"/>
                                </a:lnTo>
                                <a:cubicBezTo>
                                  <a:pt x="7934" y="3978"/>
                                  <a:pt x="7927" y="3935"/>
                                  <a:pt x="7927" y="3892"/>
                                </a:cubicBezTo>
                                <a:lnTo>
                                  <a:pt x="7927" y="1347"/>
                                </a:lnTo>
                                <a:cubicBezTo>
                                  <a:pt x="7934" y="1305"/>
                                  <a:pt x="7941" y="1262"/>
                                  <a:pt x="7952" y="1262"/>
                                </a:cubicBezTo>
                                <a:lnTo>
                                  <a:pt x="8361" y="1262"/>
                                </a:lnTo>
                                <a:cubicBezTo>
                                  <a:pt x="8368" y="1262"/>
                                  <a:pt x="8375" y="1305"/>
                                  <a:pt x="8375" y="1347"/>
                                </a:cubicBezTo>
                                <a:lnTo>
                                  <a:pt x="8375" y="3892"/>
                                </a:lnTo>
                                <a:close/>
                                <a:moveTo>
                                  <a:pt x="9116" y="20445"/>
                                </a:moveTo>
                                <a:cubicBezTo>
                                  <a:pt x="9116" y="20488"/>
                                  <a:pt x="9109" y="20531"/>
                                  <a:pt x="9102" y="20531"/>
                                </a:cubicBezTo>
                                <a:lnTo>
                                  <a:pt x="8686" y="20531"/>
                                </a:lnTo>
                                <a:cubicBezTo>
                                  <a:pt x="8679" y="20531"/>
                                  <a:pt x="8672" y="20488"/>
                                  <a:pt x="8665" y="20467"/>
                                </a:cubicBezTo>
                                <a:cubicBezTo>
                                  <a:pt x="8665" y="20467"/>
                                  <a:pt x="8665" y="20445"/>
                                  <a:pt x="8665" y="20445"/>
                                </a:cubicBezTo>
                                <a:lnTo>
                                  <a:pt x="8665" y="17900"/>
                                </a:lnTo>
                                <a:cubicBezTo>
                                  <a:pt x="8665" y="17857"/>
                                  <a:pt x="8672" y="17815"/>
                                  <a:pt x="8679" y="17815"/>
                                </a:cubicBezTo>
                                <a:lnTo>
                                  <a:pt x="9099" y="17815"/>
                                </a:lnTo>
                                <a:cubicBezTo>
                                  <a:pt x="9106" y="17815"/>
                                  <a:pt x="9113" y="17857"/>
                                  <a:pt x="9113" y="17900"/>
                                </a:cubicBezTo>
                                <a:lnTo>
                                  <a:pt x="9113" y="20445"/>
                                </a:lnTo>
                                <a:close/>
                                <a:moveTo>
                                  <a:pt x="9116" y="3892"/>
                                </a:moveTo>
                                <a:cubicBezTo>
                                  <a:pt x="9116" y="3935"/>
                                  <a:pt x="9109" y="3978"/>
                                  <a:pt x="9102" y="3978"/>
                                </a:cubicBezTo>
                                <a:lnTo>
                                  <a:pt x="8682" y="3978"/>
                                </a:lnTo>
                                <a:cubicBezTo>
                                  <a:pt x="8675" y="3978"/>
                                  <a:pt x="8668" y="3935"/>
                                  <a:pt x="8668" y="3892"/>
                                </a:cubicBezTo>
                                <a:lnTo>
                                  <a:pt x="8668" y="1347"/>
                                </a:lnTo>
                                <a:cubicBezTo>
                                  <a:pt x="8668" y="1347"/>
                                  <a:pt x="8668" y="1326"/>
                                  <a:pt x="8668" y="1326"/>
                                </a:cubicBezTo>
                                <a:cubicBezTo>
                                  <a:pt x="8675" y="1283"/>
                                  <a:pt x="8682" y="1262"/>
                                  <a:pt x="8689" y="1262"/>
                                </a:cubicBezTo>
                                <a:lnTo>
                                  <a:pt x="9106" y="1262"/>
                                </a:lnTo>
                                <a:cubicBezTo>
                                  <a:pt x="9113" y="1262"/>
                                  <a:pt x="9120" y="1305"/>
                                  <a:pt x="9120" y="1347"/>
                                </a:cubicBezTo>
                                <a:lnTo>
                                  <a:pt x="9120" y="3892"/>
                                </a:lnTo>
                                <a:close/>
                                <a:moveTo>
                                  <a:pt x="9872" y="20445"/>
                                </a:moveTo>
                                <a:cubicBezTo>
                                  <a:pt x="9872" y="20488"/>
                                  <a:pt x="9865" y="20531"/>
                                  <a:pt x="9858" y="20531"/>
                                </a:cubicBezTo>
                                <a:lnTo>
                                  <a:pt x="9438" y="20531"/>
                                </a:lnTo>
                                <a:cubicBezTo>
                                  <a:pt x="9431" y="20531"/>
                                  <a:pt x="9424" y="20488"/>
                                  <a:pt x="9424" y="20445"/>
                                </a:cubicBezTo>
                                <a:lnTo>
                                  <a:pt x="9424" y="17900"/>
                                </a:lnTo>
                                <a:cubicBezTo>
                                  <a:pt x="9424" y="17857"/>
                                  <a:pt x="9431" y="17815"/>
                                  <a:pt x="9438" y="17815"/>
                                </a:cubicBezTo>
                                <a:lnTo>
                                  <a:pt x="9858" y="17815"/>
                                </a:lnTo>
                                <a:cubicBezTo>
                                  <a:pt x="9865" y="17815"/>
                                  <a:pt x="9872" y="17857"/>
                                  <a:pt x="9872" y="17900"/>
                                </a:cubicBezTo>
                                <a:lnTo>
                                  <a:pt x="9872" y="20445"/>
                                </a:lnTo>
                                <a:close/>
                                <a:moveTo>
                                  <a:pt x="9872" y="3892"/>
                                </a:moveTo>
                                <a:cubicBezTo>
                                  <a:pt x="9872" y="3935"/>
                                  <a:pt x="9865" y="3978"/>
                                  <a:pt x="9858" y="3978"/>
                                </a:cubicBezTo>
                                <a:lnTo>
                                  <a:pt x="9438" y="3978"/>
                                </a:lnTo>
                                <a:cubicBezTo>
                                  <a:pt x="9431" y="3978"/>
                                  <a:pt x="9424" y="3935"/>
                                  <a:pt x="9424" y="3892"/>
                                </a:cubicBezTo>
                                <a:lnTo>
                                  <a:pt x="9424" y="1347"/>
                                </a:lnTo>
                                <a:cubicBezTo>
                                  <a:pt x="9424" y="1305"/>
                                  <a:pt x="9431" y="1262"/>
                                  <a:pt x="9438" y="1262"/>
                                </a:cubicBezTo>
                                <a:lnTo>
                                  <a:pt x="9858" y="1262"/>
                                </a:lnTo>
                                <a:cubicBezTo>
                                  <a:pt x="9865" y="1262"/>
                                  <a:pt x="9872" y="1305"/>
                                  <a:pt x="9872" y="1347"/>
                                </a:cubicBezTo>
                                <a:lnTo>
                                  <a:pt x="9872" y="3892"/>
                                </a:lnTo>
                                <a:close/>
                                <a:moveTo>
                                  <a:pt x="10606" y="20445"/>
                                </a:moveTo>
                                <a:cubicBezTo>
                                  <a:pt x="10606" y="20488"/>
                                  <a:pt x="10599" y="20531"/>
                                  <a:pt x="10592" y="20531"/>
                                </a:cubicBezTo>
                                <a:lnTo>
                                  <a:pt x="10179" y="20531"/>
                                </a:lnTo>
                                <a:cubicBezTo>
                                  <a:pt x="10172" y="20531"/>
                                  <a:pt x="10165" y="20488"/>
                                  <a:pt x="10165" y="20445"/>
                                </a:cubicBezTo>
                                <a:lnTo>
                                  <a:pt x="10165" y="17900"/>
                                </a:lnTo>
                                <a:cubicBezTo>
                                  <a:pt x="10165" y="17857"/>
                                  <a:pt x="10172" y="17815"/>
                                  <a:pt x="10179" y="17815"/>
                                </a:cubicBezTo>
                                <a:lnTo>
                                  <a:pt x="10592" y="17815"/>
                                </a:lnTo>
                                <a:cubicBezTo>
                                  <a:pt x="10599" y="17815"/>
                                  <a:pt x="10606" y="17857"/>
                                  <a:pt x="10606" y="17900"/>
                                </a:cubicBezTo>
                                <a:lnTo>
                                  <a:pt x="10606" y="20445"/>
                                </a:lnTo>
                                <a:close/>
                                <a:moveTo>
                                  <a:pt x="10606" y="3892"/>
                                </a:moveTo>
                                <a:cubicBezTo>
                                  <a:pt x="10606" y="3935"/>
                                  <a:pt x="10599" y="3978"/>
                                  <a:pt x="10592" y="3978"/>
                                </a:cubicBezTo>
                                <a:lnTo>
                                  <a:pt x="10179" y="3978"/>
                                </a:lnTo>
                                <a:cubicBezTo>
                                  <a:pt x="10172" y="3978"/>
                                  <a:pt x="10165" y="3935"/>
                                  <a:pt x="10165" y="3892"/>
                                </a:cubicBezTo>
                                <a:lnTo>
                                  <a:pt x="10165" y="1347"/>
                                </a:lnTo>
                                <a:cubicBezTo>
                                  <a:pt x="10165" y="1305"/>
                                  <a:pt x="10172" y="1262"/>
                                  <a:pt x="10179" y="1262"/>
                                </a:cubicBezTo>
                                <a:lnTo>
                                  <a:pt x="10592" y="1262"/>
                                </a:lnTo>
                                <a:cubicBezTo>
                                  <a:pt x="10599" y="1262"/>
                                  <a:pt x="10606" y="1305"/>
                                  <a:pt x="10606" y="1347"/>
                                </a:cubicBezTo>
                                <a:lnTo>
                                  <a:pt x="10606" y="3892"/>
                                </a:lnTo>
                                <a:close/>
                                <a:moveTo>
                                  <a:pt x="11347" y="20445"/>
                                </a:moveTo>
                                <a:cubicBezTo>
                                  <a:pt x="11347" y="20488"/>
                                  <a:pt x="11340" y="20531"/>
                                  <a:pt x="11333" y="20531"/>
                                </a:cubicBezTo>
                                <a:lnTo>
                                  <a:pt x="10931" y="20531"/>
                                </a:lnTo>
                                <a:cubicBezTo>
                                  <a:pt x="10924" y="20531"/>
                                  <a:pt x="10916" y="20488"/>
                                  <a:pt x="10909" y="20445"/>
                                </a:cubicBezTo>
                                <a:lnTo>
                                  <a:pt x="10909" y="20445"/>
                                </a:lnTo>
                                <a:lnTo>
                                  <a:pt x="10909" y="17900"/>
                                </a:lnTo>
                                <a:cubicBezTo>
                                  <a:pt x="10909" y="17857"/>
                                  <a:pt x="10916" y="17815"/>
                                  <a:pt x="10924" y="17815"/>
                                </a:cubicBezTo>
                                <a:lnTo>
                                  <a:pt x="11329" y="17815"/>
                                </a:lnTo>
                                <a:cubicBezTo>
                                  <a:pt x="11336" y="17815"/>
                                  <a:pt x="11344" y="17857"/>
                                  <a:pt x="11344" y="17900"/>
                                </a:cubicBezTo>
                                <a:lnTo>
                                  <a:pt x="11344" y="20445"/>
                                </a:lnTo>
                                <a:close/>
                                <a:moveTo>
                                  <a:pt x="11347" y="3892"/>
                                </a:moveTo>
                                <a:cubicBezTo>
                                  <a:pt x="11347" y="3935"/>
                                  <a:pt x="11340" y="3978"/>
                                  <a:pt x="11333" y="3978"/>
                                </a:cubicBezTo>
                                <a:lnTo>
                                  <a:pt x="10924" y="3978"/>
                                </a:lnTo>
                                <a:cubicBezTo>
                                  <a:pt x="10916" y="3978"/>
                                  <a:pt x="10909" y="3935"/>
                                  <a:pt x="10909" y="3892"/>
                                </a:cubicBezTo>
                                <a:lnTo>
                                  <a:pt x="10909" y="1347"/>
                                </a:lnTo>
                                <a:lnTo>
                                  <a:pt x="10909" y="1347"/>
                                </a:lnTo>
                                <a:cubicBezTo>
                                  <a:pt x="10916" y="1305"/>
                                  <a:pt x="10924" y="1262"/>
                                  <a:pt x="10931" y="1262"/>
                                </a:cubicBezTo>
                                <a:lnTo>
                                  <a:pt x="11329" y="1262"/>
                                </a:lnTo>
                                <a:cubicBezTo>
                                  <a:pt x="11336" y="1262"/>
                                  <a:pt x="11344" y="1305"/>
                                  <a:pt x="11344" y="1347"/>
                                </a:cubicBezTo>
                                <a:lnTo>
                                  <a:pt x="11344" y="3892"/>
                                </a:lnTo>
                                <a:close/>
                                <a:moveTo>
                                  <a:pt x="12095" y="20445"/>
                                </a:moveTo>
                                <a:cubicBezTo>
                                  <a:pt x="12095" y="20488"/>
                                  <a:pt x="12088" y="20531"/>
                                  <a:pt x="12081" y="20531"/>
                                </a:cubicBezTo>
                                <a:lnTo>
                                  <a:pt x="11665" y="20531"/>
                                </a:lnTo>
                                <a:cubicBezTo>
                                  <a:pt x="11658" y="20531"/>
                                  <a:pt x="11651" y="20488"/>
                                  <a:pt x="11651" y="20445"/>
                                </a:cubicBezTo>
                                <a:lnTo>
                                  <a:pt x="11651" y="17900"/>
                                </a:lnTo>
                                <a:cubicBezTo>
                                  <a:pt x="11651" y="17857"/>
                                  <a:pt x="11658" y="17815"/>
                                  <a:pt x="11665" y="17815"/>
                                </a:cubicBezTo>
                                <a:lnTo>
                                  <a:pt x="12081" y="17815"/>
                                </a:lnTo>
                                <a:cubicBezTo>
                                  <a:pt x="12088" y="17815"/>
                                  <a:pt x="12095" y="17857"/>
                                  <a:pt x="12095" y="17900"/>
                                </a:cubicBezTo>
                                <a:lnTo>
                                  <a:pt x="12095" y="20445"/>
                                </a:lnTo>
                                <a:close/>
                                <a:moveTo>
                                  <a:pt x="12095" y="3892"/>
                                </a:moveTo>
                                <a:cubicBezTo>
                                  <a:pt x="12095" y="3935"/>
                                  <a:pt x="12088" y="3978"/>
                                  <a:pt x="12081" y="3978"/>
                                </a:cubicBezTo>
                                <a:lnTo>
                                  <a:pt x="11665" y="3978"/>
                                </a:lnTo>
                                <a:cubicBezTo>
                                  <a:pt x="11658" y="3978"/>
                                  <a:pt x="11651" y="3935"/>
                                  <a:pt x="11651" y="3892"/>
                                </a:cubicBezTo>
                                <a:lnTo>
                                  <a:pt x="11651" y="1347"/>
                                </a:lnTo>
                                <a:cubicBezTo>
                                  <a:pt x="11651" y="1305"/>
                                  <a:pt x="11658" y="1262"/>
                                  <a:pt x="11665" y="1262"/>
                                </a:cubicBezTo>
                                <a:lnTo>
                                  <a:pt x="12081" y="1262"/>
                                </a:lnTo>
                                <a:cubicBezTo>
                                  <a:pt x="12088" y="1262"/>
                                  <a:pt x="12095" y="1305"/>
                                  <a:pt x="12095" y="1347"/>
                                </a:cubicBezTo>
                                <a:lnTo>
                                  <a:pt x="12095" y="3892"/>
                                </a:lnTo>
                                <a:close/>
                                <a:moveTo>
                                  <a:pt x="12836" y="20445"/>
                                </a:moveTo>
                                <a:cubicBezTo>
                                  <a:pt x="12836" y="20488"/>
                                  <a:pt x="12829" y="20531"/>
                                  <a:pt x="12822" y="20531"/>
                                </a:cubicBezTo>
                                <a:lnTo>
                                  <a:pt x="12420" y="20531"/>
                                </a:lnTo>
                                <a:cubicBezTo>
                                  <a:pt x="12413" y="20531"/>
                                  <a:pt x="12406" y="20488"/>
                                  <a:pt x="12406" y="20445"/>
                                </a:cubicBezTo>
                                <a:lnTo>
                                  <a:pt x="12406" y="17900"/>
                                </a:lnTo>
                                <a:cubicBezTo>
                                  <a:pt x="12406" y="17857"/>
                                  <a:pt x="12413" y="17815"/>
                                  <a:pt x="12420" y="17815"/>
                                </a:cubicBezTo>
                                <a:lnTo>
                                  <a:pt x="12822" y="17815"/>
                                </a:lnTo>
                                <a:cubicBezTo>
                                  <a:pt x="12829" y="17815"/>
                                  <a:pt x="12836" y="17857"/>
                                  <a:pt x="12836" y="17900"/>
                                </a:cubicBezTo>
                                <a:lnTo>
                                  <a:pt x="12836" y="20445"/>
                                </a:lnTo>
                                <a:close/>
                                <a:moveTo>
                                  <a:pt x="12836" y="3892"/>
                                </a:moveTo>
                                <a:cubicBezTo>
                                  <a:pt x="12836" y="3935"/>
                                  <a:pt x="12829" y="3978"/>
                                  <a:pt x="12822" y="3978"/>
                                </a:cubicBezTo>
                                <a:lnTo>
                                  <a:pt x="12420" y="3978"/>
                                </a:lnTo>
                                <a:cubicBezTo>
                                  <a:pt x="12413" y="3978"/>
                                  <a:pt x="12406" y="3935"/>
                                  <a:pt x="12406" y="3892"/>
                                </a:cubicBezTo>
                                <a:lnTo>
                                  <a:pt x="12406" y="1347"/>
                                </a:lnTo>
                                <a:cubicBezTo>
                                  <a:pt x="12406" y="1305"/>
                                  <a:pt x="12413" y="1262"/>
                                  <a:pt x="12420" y="1262"/>
                                </a:cubicBezTo>
                                <a:lnTo>
                                  <a:pt x="12822" y="1262"/>
                                </a:lnTo>
                                <a:cubicBezTo>
                                  <a:pt x="12829" y="1262"/>
                                  <a:pt x="12836" y="1305"/>
                                  <a:pt x="12836" y="1347"/>
                                </a:cubicBezTo>
                                <a:lnTo>
                                  <a:pt x="12836" y="3892"/>
                                </a:lnTo>
                                <a:close/>
                                <a:moveTo>
                                  <a:pt x="13588" y="20445"/>
                                </a:moveTo>
                                <a:cubicBezTo>
                                  <a:pt x="13588" y="20488"/>
                                  <a:pt x="13581" y="20531"/>
                                  <a:pt x="13574" y="20531"/>
                                </a:cubicBezTo>
                                <a:lnTo>
                                  <a:pt x="13161" y="20531"/>
                                </a:lnTo>
                                <a:cubicBezTo>
                                  <a:pt x="13154" y="20531"/>
                                  <a:pt x="13147" y="20488"/>
                                  <a:pt x="13147" y="20445"/>
                                </a:cubicBezTo>
                                <a:lnTo>
                                  <a:pt x="13147" y="17900"/>
                                </a:lnTo>
                                <a:cubicBezTo>
                                  <a:pt x="13147" y="17857"/>
                                  <a:pt x="13154" y="17815"/>
                                  <a:pt x="13161" y="17815"/>
                                </a:cubicBezTo>
                                <a:lnTo>
                                  <a:pt x="13574" y="17815"/>
                                </a:lnTo>
                                <a:cubicBezTo>
                                  <a:pt x="13581" y="17815"/>
                                  <a:pt x="13588" y="17857"/>
                                  <a:pt x="13588" y="17900"/>
                                </a:cubicBezTo>
                                <a:lnTo>
                                  <a:pt x="13588" y="20445"/>
                                </a:lnTo>
                                <a:close/>
                                <a:moveTo>
                                  <a:pt x="13588" y="3892"/>
                                </a:moveTo>
                                <a:cubicBezTo>
                                  <a:pt x="13588" y="3935"/>
                                  <a:pt x="13581" y="3978"/>
                                  <a:pt x="13574" y="3978"/>
                                </a:cubicBezTo>
                                <a:lnTo>
                                  <a:pt x="13161" y="3978"/>
                                </a:lnTo>
                                <a:cubicBezTo>
                                  <a:pt x="13154" y="3978"/>
                                  <a:pt x="13147" y="3935"/>
                                  <a:pt x="13147" y="3892"/>
                                </a:cubicBezTo>
                                <a:lnTo>
                                  <a:pt x="13147" y="1347"/>
                                </a:lnTo>
                                <a:cubicBezTo>
                                  <a:pt x="13147" y="1305"/>
                                  <a:pt x="13154" y="1262"/>
                                  <a:pt x="13161" y="1262"/>
                                </a:cubicBezTo>
                                <a:lnTo>
                                  <a:pt x="13574" y="1262"/>
                                </a:lnTo>
                                <a:cubicBezTo>
                                  <a:pt x="13581" y="1262"/>
                                  <a:pt x="13588" y="1305"/>
                                  <a:pt x="13588" y="1347"/>
                                </a:cubicBezTo>
                                <a:lnTo>
                                  <a:pt x="13588" y="3892"/>
                                </a:lnTo>
                                <a:close/>
                                <a:moveTo>
                                  <a:pt x="14336" y="20445"/>
                                </a:moveTo>
                                <a:cubicBezTo>
                                  <a:pt x="14336" y="20488"/>
                                  <a:pt x="14329" y="20531"/>
                                  <a:pt x="14322" y="20531"/>
                                </a:cubicBezTo>
                                <a:lnTo>
                                  <a:pt x="13913" y="20531"/>
                                </a:lnTo>
                                <a:cubicBezTo>
                                  <a:pt x="13906" y="20531"/>
                                  <a:pt x="13899" y="20488"/>
                                  <a:pt x="13888" y="20445"/>
                                </a:cubicBezTo>
                                <a:lnTo>
                                  <a:pt x="13888" y="17900"/>
                                </a:lnTo>
                                <a:cubicBezTo>
                                  <a:pt x="13888" y="17857"/>
                                  <a:pt x="13895" y="17815"/>
                                  <a:pt x="13902" y="17815"/>
                                </a:cubicBezTo>
                                <a:lnTo>
                                  <a:pt x="14319" y="17815"/>
                                </a:lnTo>
                                <a:cubicBezTo>
                                  <a:pt x="14326" y="17815"/>
                                  <a:pt x="14333" y="17857"/>
                                  <a:pt x="14333" y="17900"/>
                                </a:cubicBezTo>
                                <a:lnTo>
                                  <a:pt x="14333" y="20445"/>
                                </a:lnTo>
                                <a:close/>
                                <a:moveTo>
                                  <a:pt x="14336" y="3892"/>
                                </a:moveTo>
                                <a:cubicBezTo>
                                  <a:pt x="14336" y="3935"/>
                                  <a:pt x="14329" y="3978"/>
                                  <a:pt x="14322" y="3978"/>
                                </a:cubicBezTo>
                                <a:lnTo>
                                  <a:pt x="13906" y="3978"/>
                                </a:lnTo>
                                <a:cubicBezTo>
                                  <a:pt x="13899" y="3978"/>
                                  <a:pt x="13892" y="3935"/>
                                  <a:pt x="13892" y="3892"/>
                                </a:cubicBezTo>
                                <a:lnTo>
                                  <a:pt x="13892" y="1347"/>
                                </a:lnTo>
                                <a:cubicBezTo>
                                  <a:pt x="13899" y="1305"/>
                                  <a:pt x="13906" y="1262"/>
                                  <a:pt x="13916" y="1262"/>
                                </a:cubicBezTo>
                                <a:lnTo>
                                  <a:pt x="14326" y="1262"/>
                                </a:lnTo>
                                <a:cubicBezTo>
                                  <a:pt x="14333" y="1262"/>
                                  <a:pt x="14340" y="1305"/>
                                  <a:pt x="14340" y="1347"/>
                                </a:cubicBezTo>
                                <a:lnTo>
                                  <a:pt x="14340" y="3892"/>
                                </a:lnTo>
                                <a:close/>
                                <a:moveTo>
                                  <a:pt x="15081" y="20445"/>
                                </a:moveTo>
                                <a:cubicBezTo>
                                  <a:pt x="15081" y="20488"/>
                                  <a:pt x="15074" y="20531"/>
                                  <a:pt x="15067" y="20531"/>
                                </a:cubicBezTo>
                                <a:lnTo>
                                  <a:pt x="14651" y="20531"/>
                                </a:lnTo>
                                <a:cubicBezTo>
                                  <a:pt x="14644" y="20531"/>
                                  <a:pt x="14636" y="20488"/>
                                  <a:pt x="14629" y="20467"/>
                                </a:cubicBezTo>
                                <a:cubicBezTo>
                                  <a:pt x="14629" y="20467"/>
                                  <a:pt x="14629" y="20445"/>
                                  <a:pt x="14629" y="20445"/>
                                </a:cubicBezTo>
                                <a:lnTo>
                                  <a:pt x="14629" y="17900"/>
                                </a:lnTo>
                                <a:cubicBezTo>
                                  <a:pt x="14629" y="17857"/>
                                  <a:pt x="14636" y="17815"/>
                                  <a:pt x="14644" y="17815"/>
                                </a:cubicBezTo>
                                <a:lnTo>
                                  <a:pt x="15064" y="17815"/>
                                </a:lnTo>
                                <a:cubicBezTo>
                                  <a:pt x="15071" y="17815"/>
                                  <a:pt x="15078" y="17857"/>
                                  <a:pt x="15078" y="17900"/>
                                </a:cubicBezTo>
                                <a:lnTo>
                                  <a:pt x="15078" y="20445"/>
                                </a:lnTo>
                                <a:close/>
                                <a:moveTo>
                                  <a:pt x="15081" y="3892"/>
                                </a:moveTo>
                                <a:cubicBezTo>
                                  <a:pt x="15081" y="3935"/>
                                  <a:pt x="15074" y="3978"/>
                                  <a:pt x="15067" y="3978"/>
                                </a:cubicBezTo>
                                <a:lnTo>
                                  <a:pt x="14647" y="3978"/>
                                </a:lnTo>
                                <a:cubicBezTo>
                                  <a:pt x="14640" y="3978"/>
                                  <a:pt x="14633" y="3935"/>
                                  <a:pt x="14633" y="3892"/>
                                </a:cubicBezTo>
                                <a:lnTo>
                                  <a:pt x="14633" y="1347"/>
                                </a:lnTo>
                                <a:cubicBezTo>
                                  <a:pt x="14633" y="1347"/>
                                  <a:pt x="14633" y="1326"/>
                                  <a:pt x="14633" y="1326"/>
                                </a:cubicBezTo>
                                <a:cubicBezTo>
                                  <a:pt x="14640" y="1283"/>
                                  <a:pt x="14647" y="1262"/>
                                  <a:pt x="14654" y="1262"/>
                                </a:cubicBezTo>
                                <a:lnTo>
                                  <a:pt x="15071" y="1262"/>
                                </a:lnTo>
                                <a:cubicBezTo>
                                  <a:pt x="15078" y="1262"/>
                                  <a:pt x="15085" y="1305"/>
                                  <a:pt x="15085" y="1347"/>
                                </a:cubicBezTo>
                                <a:lnTo>
                                  <a:pt x="15085" y="3892"/>
                                </a:lnTo>
                                <a:close/>
                                <a:moveTo>
                                  <a:pt x="15836" y="20445"/>
                                </a:moveTo>
                                <a:cubicBezTo>
                                  <a:pt x="15836" y="20488"/>
                                  <a:pt x="15829" y="20531"/>
                                  <a:pt x="15822" y="20531"/>
                                </a:cubicBezTo>
                                <a:lnTo>
                                  <a:pt x="15402" y="20531"/>
                                </a:lnTo>
                                <a:cubicBezTo>
                                  <a:pt x="15395" y="20531"/>
                                  <a:pt x="15388" y="20488"/>
                                  <a:pt x="15388" y="20445"/>
                                </a:cubicBezTo>
                                <a:lnTo>
                                  <a:pt x="15388" y="17900"/>
                                </a:lnTo>
                                <a:cubicBezTo>
                                  <a:pt x="15388" y="17857"/>
                                  <a:pt x="15395" y="17815"/>
                                  <a:pt x="15402" y="17815"/>
                                </a:cubicBezTo>
                                <a:lnTo>
                                  <a:pt x="15822" y="17815"/>
                                </a:lnTo>
                                <a:cubicBezTo>
                                  <a:pt x="15829" y="17815"/>
                                  <a:pt x="15836" y="17857"/>
                                  <a:pt x="15836" y="17900"/>
                                </a:cubicBezTo>
                                <a:lnTo>
                                  <a:pt x="15836" y="20445"/>
                                </a:lnTo>
                                <a:close/>
                                <a:moveTo>
                                  <a:pt x="15836" y="3892"/>
                                </a:moveTo>
                                <a:cubicBezTo>
                                  <a:pt x="15836" y="3935"/>
                                  <a:pt x="15829" y="3978"/>
                                  <a:pt x="15822" y="3978"/>
                                </a:cubicBezTo>
                                <a:lnTo>
                                  <a:pt x="15402" y="3978"/>
                                </a:lnTo>
                                <a:cubicBezTo>
                                  <a:pt x="15395" y="3978"/>
                                  <a:pt x="15388" y="3935"/>
                                  <a:pt x="15388" y="3892"/>
                                </a:cubicBezTo>
                                <a:lnTo>
                                  <a:pt x="15388" y="1347"/>
                                </a:lnTo>
                                <a:cubicBezTo>
                                  <a:pt x="15388" y="1305"/>
                                  <a:pt x="15395" y="1262"/>
                                  <a:pt x="15402" y="1262"/>
                                </a:cubicBezTo>
                                <a:lnTo>
                                  <a:pt x="15822" y="1262"/>
                                </a:lnTo>
                                <a:cubicBezTo>
                                  <a:pt x="15829" y="1262"/>
                                  <a:pt x="15836" y="1305"/>
                                  <a:pt x="15836" y="1347"/>
                                </a:cubicBezTo>
                                <a:lnTo>
                                  <a:pt x="15836" y="3892"/>
                                </a:lnTo>
                                <a:close/>
                                <a:moveTo>
                                  <a:pt x="16571" y="20445"/>
                                </a:moveTo>
                                <a:cubicBezTo>
                                  <a:pt x="16571" y="20488"/>
                                  <a:pt x="16564" y="20531"/>
                                  <a:pt x="16556" y="20531"/>
                                </a:cubicBezTo>
                                <a:lnTo>
                                  <a:pt x="16144" y="20531"/>
                                </a:lnTo>
                                <a:cubicBezTo>
                                  <a:pt x="16136" y="20531"/>
                                  <a:pt x="16129" y="20488"/>
                                  <a:pt x="16129" y="20445"/>
                                </a:cubicBezTo>
                                <a:lnTo>
                                  <a:pt x="16129" y="17900"/>
                                </a:lnTo>
                                <a:cubicBezTo>
                                  <a:pt x="16129" y="17857"/>
                                  <a:pt x="16136" y="17815"/>
                                  <a:pt x="16144" y="17815"/>
                                </a:cubicBezTo>
                                <a:lnTo>
                                  <a:pt x="16556" y="17815"/>
                                </a:lnTo>
                                <a:cubicBezTo>
                                  <a:pt x="16564" y="17815"/>
                                  <a:pt x="16571" y="17857"/>
                                  <a:pt x="16571" y="17900"/>
                                </a:cubicBezTo>
                                <a:lnTo>
                                  <a:pt x="16571" y="20445"/>
                                </a:lnTo>
                                <a:close/>
                                <a:moveTo>
                                  <a:pt x="16571" y="3892"/>
                                </a:moveTo>
                                <a:cubicBezTo>
                                  <a:pt x="16571" y="3935"/>
                                  <a:pt x="16564" y="3978"/>
                                  <a:pt x="16556" y="3978"/>
                                </a:cubicBezTo>
                                <a:lnTo>
                                  <a:pt x="16144" y="3978"/>
                                </a:lnTo>
                                <a:cubicBezTo>
                                  <a:pt x="16136" y="3978"/>
                                  <a:pt x="16129" y="3935"/>
                                  <a:pt x="16129" y="3892"/>
                                </a:cubicBezTo>
                                <a:lnTo>
                                  <a:pt x="16129" y="1347"/>
                                </a:lnTo>
                                <a:cubicBezTo>
                                  <a:pt x="16129" y="1305"/>
                                  <a:pt x="16136" y="1262"/>
                                  <a:pt x="16144" y="1262"/>
                                </a:cubicBezTo>
                                <a:lnTo>
                                  <a:pt x="16556" y="1262"/>
                                </a:lnTo>
                                <a:cubicBezTo>
                                  <a:pt x="16564" y="1262"/>
                                  <a:pt x="16571" y="1305"/>
                                  <a:pt x="16571" y="1347"/>
                                </a:cubicBezTo>
                                <a:lnTo>
                                  <a:pt x="16571" y="3892"/>
                                </a:lnTo>
                                <a:close/>
                                <a:moveTo>
                                  <a:pt x="17312" y="20445"/>
                                </a:moveTo>
                                <a:cubicBezTo>
                                  <a:pt x="17312" y="20488"/>
                                  <a:pt x="17305" y="20531"/>
                                  <a:pt x="17298" y="20531"/>
                                </a:cubicBezTo>
                                <a:lnTo>
                                  <a:pt x="16895" y="20531"/>
                                </a:lnTo>
                                <a:cubicBezTo>
                                  <a:pt x="16888" y="20531"/>
                                  <a:pt x="16881" y="20488"/>
                                  <a:pt x="16871" y="20445"/>
                                </a:cubicBezTo>
                                <a:lnTo>
                                  <a:pt x="16871" y="17900"/>
                                </a:lnTo>
                                <a:cubicBezTo>
                                  <a:pt x="16871" y="17857"/>
                                  <a:pt x="16878" y="17815"/>
                                  <a:pt x="16885" y="17815"/>
                                </a:cubicBezTo>
                                <a:lnTo>
                                  <a:pt x="17294" y="17815"/>
                                </a:lnTo>
                                <a:cubicBezTo>
                                  <a:pt x="17301" y="17815"/>
                                  <a:pt x="17308" y="17857"/>
                                  <a:pt x="17308" y="17900"/>
                                </a:cubicBezTo>
                                <a:lnTo>
                                  <a:pt x="17308" y="20445"/>
                                </a:lnTo>
                                <a:close/>
                                <a:moveTo>
                                  <a:pt x="17312" y="3892"/>
                                </a:moveTo>
                                <a:cubicBezTo>
                                  <a:pt x="17312" y="3935"/>
                                  <a:pt x="17305" y="3978"/>
                                  <a:pt x="17298" y="3978"/>
                                </a:cubicBezTo>
                                <a:lnTo>
                                  <a:pt x="16888" y="3978"/>
                                </a:lnTo>
                                <a:cubicBezTo>
                                  <a:pt x="16881" y="3978"/>
                                  <a:pt x="16874" y="3935"/>
                                  <a:pt x="16874" y="3892"/>
                                </a:cubicBezTo>
                                <a:lnTo>
                                  <a:pt x="16874" y="1347"/>
                                </a:lnTo>
                                <a:cubicBezTo>
                                  <a:pt x="16881" y="1305"/>
                                  <a:pt x="16888" y="1262"/>
                                  <a:pt x="16899" y="1262"/>
                                </a:cubicBezTo>
                                <a:lnTo>
                                  <a:pt x="17294" y="1262"/>
                                </a:lnTo>
                                <a:cubicBezTo>
                                  <a:pt x="17301" y="1262"/>
                                  <a:pt x="17308" y="1305"/>
                                  <a:pt x="17308" y="1347"/>
                                </a:cubicBezTo>
                                <a:lnTo>
                                  <a:pt x="17308" y="3892"/>
                                </a:lnTo>
                                <a:close/>
                                <a:moveTo>
                                  <a:pt x="18060" y="20445"/>
                                </a:moveTo>
                                <a:cubicBezTo>
                                  <a:pt x="18060" y="20488"/>
                                  <a:pt x="18053" y="20531"/>
                                  <a:pt x="18046" y="20531"/>
                                </a:cubicBezTo>
                                <a:lnTo>
                                  <a:pt x="17629" y="20531"/>
                                </a:lnTo>
                                <a:cubicBezTo>
                                  <a:pt x="17622" y="20531"/>
                                  <a:pt x="17615" y="20488"/>
                                  <a:pt x="17615" y="20445"/>
                                </a:cubicBezTo>
                                <a:lnTo>
                                  <a:pt x="17615" y="17900"/>
                                </a:lnTo>
                                <a:cubicBezTo>
                                  <a:pt x="17615" y="17857"/>
                                  <a:pt x="17622" y="17815"/>
                                  <a:pt x="17629" y="17815"/>
                                </a:cubicBezTo>
                                <a:lnTo>
                                  <a:pt x="18046" y="17815"/>
                                </a:lnTo>
                                <a:cubicBezTo>
                                  <a:pt x="18053" y="17815"/>
                                  <a:pt x="18060" y="17857"/>
                                  <a:pt x="18060" y="17900"/>
                                </a:cubicBezTo>
                                <a:lnTo>
                                  <a:pt x="18060" y="20445"/>
                                </a:lnTo>
                                <a:close/>
                                <a:moveTo>
                                  <a:pt x="18060" y="3892"/>
                                </a:moveTo>
                                <a:cubicBezTo>
                                  <a:pt x="18060" y="3935"/>
                                  <a:pt x="18053" y="3978"/>
                                  <a:pt x="18046" y="3978"/>
                                </a:cubicBezTo>
                                <a:lnTo>
                                  <a:pt x="17629" y="3978"/>
                                </a:lnTo>
                                <a:cubicBezTo>
                                  <a:pt x="17622" y="3978"/>
                                  <a:pt x="17615" y="3935"/>
                                  <a:pt x="17615" y="3892"/>
                                </a:cubicBezTo>
                                <a:lnTo>
                                  <a:pt x="17615" y="1347"/>
                                </a:lnTo>
                                <a:cubicBezTo>
                                  <a:pt x="17615" y="1305"/>
                                  <a:pt x="17622" y="1262"/>
                                  <a:pt x="17629" y="1262"/>
                                </a:cubicBezTo>
                                <a:lnTo>
                                  <a:pt x="18046" y="1262"/>
                                </a:lnTo>
                                <a:cubicBezTo>
                                  <a:pt x="18053" y="1262"/>
                                  <a:pt x="18060" y="1305"/>
                                  <a:pt x="18060" y="1347"/>
                                </a:cubicBezTo>
                                <a:lnTo>
                                  <a:pt x="18060" y="3892"/>
                                </a:lnTo>
                                <a:close/>
                                <a:moveTo>
                                  <a:pt x="18801" y="20445"/>
                                </a:moveTo>
                                <a:cubicBezTo>
                                  <a:pt x="18801" y="20488"/>
                                  <a:pt x="18794" y="20531"/>
                                  <a:pt x="18787" y="20531"/>
                                </a:cubicBezTo>
                                <a:lnTo>
                                  <a:pt x="18385" y="20531"/>
                                </a:lnTo>
                                <a:cubicBezTo>
                                  <a:pt x="18378" y="20531"/>
                                  <a:pt x="18371" y="20488"/>
                                  <a:pt x="18371" y="20445"/>
                                </a:cubicBezTo>
                                <a:lnTo>
                                  <a:pt x="18371" y="17900"/>
                                </a:lnTo>
                                <a:cubicBezTo>
                                  <a:pt x="18371" y="17857"/>
                                  <a:pt x="18378" y="17815"/>
                                  <a:pt x="18385" y="17815"/>
                                </a:cubicBezTo>
                                <a:lnTo>
                                  <a:pt x="18787" y="17815"/>
                                </a:lnTo>
                                <a:cubicBezTo>
                                  <a:pt x="18794" y="17815"/>
                                  <a:pt x="18801" y="17857"/>
                                  <a:pt x="18801" y="17900"/>
                                </a:cubicBezTo>
                                <a:lnTo>
                                  <a:pt x="18801" y="20445"/>
                                </a:lnTo>
                                <a:close/>
                                <a:moveTo>
                                  <a:pt x="18801" y="3892"/>
                                </a:moveTo>
                                <a:cubicBezTo>
                                  <a:pt x="18801" y="3935"/>
                                  <a:pt x="18794" y="3978"/>
                                  <a:pt x="18787" y="3978"/>
                                </a:cubicBezTo>
                                <a:lnTo>
                                  <a:pt x="18385" y="3978"/>
                                </a:lnTo>
                                <a:cubicBezTo>
                                  <a:pt x="18378" y="3978"/>
                                  <a:pt x="18371" y="3935"/>
                                  <a:pt x="18371" y="3892"/>
                                </a:cubicBezTo>
                                <a:lnTo>
                                  <a:pt x="18371" y="1347"/>
                                </a:lnTo>
                                <a:cubicBezTo>
                                  <a:pt x="18371" y="1305"/>
                                  <a:pt x="18378" y="1262"/>
                                  <a:pt x="18385" y="1262"/>
                                </a:cubicBezTo>
                                <a:lnTo>
                                  <a:pt x="18787" y="1262"/>
                                </a:lnTo>
                                <a:cubicBezTo>
                                  <a:pt x="18794" y="1262"/>
                                  <a:pt x="18801" y="1305"/>
                                  <a:pt x="18801" y="1347"/>
                                </a:cubicBezTo>
                                <a:lnTo>
                                  <a:pt x="18801" y="3892"/>
                                </a:lnTo>
                                <a:close/>
                                <a:moveTo>
                                  <a:pt x="19553" y="20445"/>
                                </a:moveTo>
                                <a:cubicBezTo>
                                  <a:pt x="19553" y="20488"/>
                                  <a:pt x="19546" y="20531"/>
                                  <a:pt x="19539" y="20531"/>
                                </a:cubicBezTo>
                                <a:lnTo>
                                  <a:pt x="19126" y="20531"/>
                                </a:lnTo>
                                <a:cubicBezTo>
                                  <a:pt x="19119" y="20531"/>
                                  <a:pt x="19112" y="20488"/>
                                  <a:pt x="19112" y="20445"/>
                                </a:cubicBezTo>
                                <a:lnTo>
                                  <a:pt x="19112" y="17900"/>
                                </a:lnTo>
                                <a:cubicBezTo>
                                  <a:pt x="19112" y="17857"/>
                                  <a:pt x="19119" y="17815"/>
                                  <a:pt x="19126" y="17815"/>
                                </a:cubicBezTo>
                                <a:lnTo>
                                  <a:pt x="19539" y="17815"/>
                                </a:lnTo>
                                <a:cubicBezTo>
                                  <a:pt x="19546" y="17815"/>
                                  <a:pt x="19553" y="17857"/>
                                  <a:pt x="19553" y="17900"/>
                                </a:cubicBezTo>
                                <a:lnTo>
                                  <a:pt x="19553" y="20445"/>
                                </a:lnTo>
                                <a:close/>
                                <a:moveTo>
                                  <a:pt x="19553" y="3892"/>
                                </a:moveTo>
                                <a:cubicBezTo>
                                  <a:pt x="19553" y="3935"/>
                                  <a:pt x="19546" y="3978"/>
                                  <a:pt x="19539" y="3978"/>
                                </a:cubicBezTo>
                                <a:lnTo>
                                  <a:pt x="19126" y="3978"/>
                                </a:lnTo>
                                <a:cubicBezTo>
                                  <a:pt x="19119" y="3978"/>
                                  <a:pt x="19112" y="3935"/>
                                  <a:pt x="19112" y="3892"/>
                                </a:cubicBezTo>
                                <a:lnTo>
                                  <a:pt x="19112" y="1347"/>
                                </a:lnTo>
                                <a:cubicBezTo>
                                  <a:pt x="19112" y="1305"/>
                                  <a:pt x="19119" y="1262"/>
                                  <a:pt x="19126" y="1262"/>
                                </a:cubicBezTo>
                                <a:lnTo>
                                  <a:pt x="19539" y="1262"/>
                                </a:lnTo>
                                <a:cubicBezTo>
                                  <a:pt x="19546" y="1262"/>
                                  <a:pt x="19553" y="1305"/>
                                  <a:pt x="19553" y="1347"/>
                                </a:cubicBezTo>
                                <a:lnTo>
                                  <a:pt x="19553" y="3892"/>
                                </a:lnTo>
                                <a:close/>
                                <a:moveTo>
                                  <a:pt x="20301" y="20445"/>
                                </a:moveTo>
                                <a:cubicBezTo>
                                  <a:pt x="20301" y="20488"/>
                                  <a:pt x="20294" y="20531"/>
                                  <a:pt x="20287" y="20531"/>
                                </a:cubicBezTo>
                                <a:lnTo>
                                  <a:pt x="19878" y="20531"/>
                                </a:lnTo>
                                <a:cubicBezTo>
                                  <a:pt x="19871" y="20531"/>
                                  <a:pt x="19864" y="20488"/>
                                  <a:pt x="19853" y="20445"/>
                                </a:cubicBezTo>
                                <a:lnTo>
                                  <a:pt x="19853" y="17900"/>
                                </a:lnTo>
                                <a:cubicBezTo>
                                  <a:pt x="19853" y="17857"/>
                                  <a:pt x="19860" y="17815"/>
                                  <a:pt x="19867" y="17815"/>
                                </a:cubicBezTo>
                                <a:lnTo>
                                  <a:pt x="20284" y="17815"/>
                                </a:lnTo>
                                <a:cubicBezTo>
                                  <a:pt x="20291" y="17815"/>
                                  <a:pt x="20298" y="17857"/>
                                  <a:pt x="20298" y="17900"/>
                                </a:cubicBezTo>
                                <a:lnTo>
                                  <a:pt x="20298" y="20445"/>
                                </a:lnTo>
                                <a:close/>
                                <a:moveTo>
                                  <a:pt x="20301" y="3892"/>
                                </a:moveTo>
                                <a:cubicBezTo>
                                  <a:pt x="20301" y="3935"/>
                                  <a:pt x="20294" y="3978"/>
                                  <a:pt x="20287" y="3978"/>
                                </a:cubicBezTo>
                                <a:lnTo>
                                  <a:pt x="19871" y="3978"/>
                                </a:lnTo>
                                <a:cubicBezTo>
                                  <a:pt x="19864" y="3978"/>
                                  <a:pt x="19856" y="3935"/>
                                  <a:pt x="19856" y="3892"/>
                                </a:cubicBezTo>
                                <a:lnTo>
                                  <a:pt x="19856" y="1347"/>
                                </a:lnTo>
                                <a:cubicBezTo>
                                  <a:pt x="19864" y="1305"/>
                                  <a:pt x="19871" y="1262"/>
                                  <a:pt x="19881" y="1262"/>
                                </a:cubicBezTo>
                                <a:lnTo>
                                  <a:pt x="20291" y="1262"/>
                                </a:lnTo>
                                <a:cubicBezTo>
                                  <a:pt x="20298" y="1262"/>
                                  <a:pt x="20305" y="1305"/>
                                  <a:pt x="20305" y="1347"/>
                                </a:cubicBezTo>
                                <a:lnTo>
                                  <a:pt x="20305" y="3892"/>
                                </a:lnTo>
                                <a:close/>
                                <a:moveTo>
                                  <a:pt x="21046" y="20445"/>
                                </a:moveTo>
                                <a:cubicBezTo>
                                  <a:pt x="21046" y="20488"/>
                                  <a:pt x="21039" y="20531"/>
                                  <a:pt x="21032" y="20531"/>
                                </a:cubicBezTo>
                                <a:lnTo>
                                  <a:pt x="20615" y="20531"/>
                                </a:lnTo>
                                <a:cubicBezTo>
                                  <a:pt x="20608" y="20531"/>
                                  <a:pt x="20601" y="20488"/>
                                  <a:pt x="20594" y="20467"/>
                                </a:cubicBezTo>
                                <a:cubicBezTo>
                                  <a:pt x="20594" y="20467"/>
                                  <a:pt x="20594" y="20445"/>
                                  <a:pt x="20594" y="20445"/>
                                </a:cubicBezTo>
                                <a:lnTo>
                                  <a:pt x="20594" y="17900"/>
                                </a:lnTo>
                                <a:cubicBezTo>
                                  <a:pt x="20594" y="17857"/>
                                  <a:pt x="20601" y="17815"/>
                                  <a:pt x="20608" y="17815"/>
                                </a:cubicBezTo>
                                <a:lnTo>
                                  <a:pt x="21028" y="17815"/>
                                </a:lnTo>
                                <a:cubicBezTo>
                                  <a:pt x="21035" y="17815"/>
                                  <a:pt x="21042" y="17857"/>
                                  <a:pt x="21042" y="17900"/>
                                </a:cubicBezTo>
                                <a:lnTo>
                                  <a:pt x="21042" y="20445"/>
                                </a:lnTo>
                                <a:close/>
                                <a:moveTo>
                                  <a:pt x="21046" y="3892"/>
                                </a:moveTo>
                                <a:cubicBezTo>
                                  <a:pt x="21046" y="3935"/>
                                  <a:pt x="21039" y="3978"/>
                                  <a:pt x="21032" y="3978"/>
                                </a:cubicBezTo>
                                <a:lnTo>
                                  <a:pt x="20612" y="3978"/>
                                </a:lnTo>
                                <a:cubicBezTo>
                                  <a:pt x="20605" y="3978"/>
                                  <a:pt x="20598" y="3935"/>
                                  <a:pt x="20598" y="3892"/>
                                </a:cubicBezTo>
                                <a:lnTo>
                                  <a:pt x="20598" y="1347"/>
                                </a:lnTo>
                                <a:cubicBezTo>
                                  <a:pt x="20598" y="1347"/>
                                  <a:pt x="20598" y="1326"/>
                                  <a:pt x="20598" y="1326"/>
                                </a:cubicBezTo>
                                <a:cubicBezTo>
                                  <a:pt x="20605" y="1283"/>
                                  <a:pt x="20612" y="1262"/>
                                  <a:pt x="20619" y="1262"/>
                                </a:cubicBezTo>
                                <a:lnTo>
                                  <a:pt x="21035" y="1262"/>
                                </a:lnTo>
                                <a:cubicBezTo>
                                  <a:pt x="21042" y="1262"/>
                                  <a:pt x="21049" y="1305"/>
                                  <a:pt x="21049" y="1347"/>
                                </a:cubicBezTo>
                                <a:lnTo>
                                  <a:pt x="21049" y="3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337560" y="8183880"/>
                            <a:ext cx="1102361" cy="10464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57"/>
                                </a:moveTo>
                                <a:lnTo>
                                  <a:pt x="14135" y="7104"/>
                                </a:lnTo>
                                <a:lnTo>
                                  <a:pt x="10800" y="0"/>
                                </a:lnTo>
                                <a:lnTo>
                                  <a:pt x="7465" y="7104"/>
                                </a:lnTo>
                                <a:lnTo>
                                  <a:pt x="0" y="8257"/>
                                </a:lnTo>
                                <a:lnTo>
                                  <a:pt x="5400" y="13788"/>
                                </a:lnTo>
                                <a:lnTo>
                                  <a:pt x="4131" y="21600"/>
                                </a:lnTo>
                                <a:lnTo>
                                  <a:pt x="10800" y="17930"/>
                                </a:lnTo>
                                <a:lnTo>
                                  <a:pt x="17469" y="21600"/>
                                </a:lnTo>
                                <a:lnTo>
                                  <a:pt x="16200" y="13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9159F" id="Group 9" o:spid="_x0000_s1026" alt="&quot;&quot;" style="position:absolute;margin-left:560.8pt;margin-top:-50.25pt;width:612pt;height:803.95pt;z-index:-251657216;mso-position-horizontal:right;mso-position-horizontal-relative:page;mso-width-relative:margin;mso-height-relative:margin" coordsize="77724,102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">
                <v:rect id="Rectangle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051930 [3204]" stroked="f" strokeweight="1pt">
                  <v:stroke miterlimit="4"/>
                  <v:textbox inset="3pt,3pt,3pt,3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8" type="#_x0000_t75" alt="&quot;&quot;" style="position:absolute;top:2114;width:77241;height:99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">
                  <v:imagedata r:id="rId12" o:title=""/>
                </v:shape>
                <v:shape id="Shape" o:spid="_x0000_s1029" alt="&quot;&quot;" style="position:absolute;left:27584;top:34614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" path="m21600,8245l14163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Shape" o:spid="_x0000_s1030" alt="&quot;&quot;" style="position:absolute;left:51454;top:34423;width:4241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" path="m21600,8245l14098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Shape" o:spid="_x0000_s1031" alt="&quot;&quot;" style="position:absolute;top:6248;width:77724;height:128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367,1240r233,l21600,,,,,1240r152,c159,1240,166,1283,166,1326r,2566c166,3935,159,3978,152,3978l,3978,,17793r152,c159,17793,166,17836,166,17879r,2545c166,20467,159,20509,152,20509r-152,l,21600r21600,l21600,20509r-233,c21360,20509,21353,20467,21353,20424r,-2545c21353,17836,21360,17793,21367,17793r233,l21600,3978r-233,c21360,3978,21353,3935,21353,3892r,-2545c21349,1305,21360,1240,21367,1240xm907,20445v,43,-7,86,-14,86l491,20531v-7,,-15,-43,-15,-86l476,17900v,-43,8,-85,15,-85l893,17815v7,,14,42,14,85l907,20445xm907,3892v,43,-7,86,-14,86l491,3978v-7,,-15,-43,-15,-86l476,1347v,-42,8,-85,15,-85l893,1262v7,,14,43,14,85l907,3892xm1659,20445v,43,-7,86,-14,86l1232,20531v-7,,-14,-43,-14,-86l1218,17900v,-43,7,-85,14,-85l1645,17815v7,,14,42,14,85l1659,20445xm1659,3892v,43,-7,86,-14,86l1232,3978v-7,,-14,-43,-14,-86l1218,1347v,-42,7,-85,14,-85l1645,1262v7,,14,43,14,85l1659,3892xm2407,20445v,43,-7,86,-14,86l1980,20531v-7,,-14,-43,-21,-86l1959,17900v,-43,7,-85,14,-85l2389,17815v7,,15,42,15,85l2404,20445r3,xm2407,3892v,43,-7,86,-14,86l1973,3978v-7,,-14,-43,-14,-86l1959,1347v7,-42,14,-85,21,-85l2389,1262v7,,15,43,15,85l2404,3892r3,xm3152,20445v,43,-7,86,-14,86l2721,20531v-7,,-14,-43,-21,-64c2700,20467,2700,20445,2700,20445r,-2545c2700,17857,2707,17815,2714,17815r420,c3141,17815,3148,17857,3148,17900r,2545l3152,20445xm3152,3892v,43,-7,86,-14,86l2714,3978v-7,,-14,-43,-14,-86l2700,1347v,,,-21,,-21c2707,1283,2714,1262,2721,1262r417,c3145,1262,3152,1305,3152,1347r,2545xm3907,20445v,43,-7,86,-14,86l3473,20531v-7,,-14,-43,-14,-86l3459,17900v,-43,7,-85,14,-85l3893,17815v7,,14,42,14,85l3907,20445xm3907,3892v,43,-7,86,-14,86l3473,3978v-7,,-14,-43,-14,-86l3459,1347v,-42,7,-85,14,-85l3893,1262v7,,14,43,14,85l3907,3892xm4641,20445v,43,-7,86,-14,86l4214,20531v-7,,-14,-43,-14,-86l4200,17900v,-43,7,-85,14,-85l4627,17815v7,,14,42,14,85l4641,20445xm4641,3892v,43,-7,86,-14,86l4214,3978v-7,,-14,-43,-14,-86l4200,1347v,-42,7,-85,14,-85l4627,1262v7,,14,43,14,85l4641,3892xm5382,20445v,43,-7,86,-14,86l4966,20531v-7,,-14,-43,-25,-86l4941,17900v,-43,7,-85,14,-85l5365,17815v7,,14,42,14,85l5379,20445r3,xm5382,3892v,43,-7,86,-14,86l4959,3978v-7,,-14,-43,-14,-86l4945,1347v7,-42,14,-85,24,-85l5372,1262v7,,14,43,14,85l5386,3892r-4,xm6131,20445v,43,-7,86,-15,86l5700,20531v-7,,-14,-43,-14,-86l5686,17900v,-43,7,-85,14,-85l6116,17815v8,,15,42,15,85l6131,20445xm6131,3892v,43,-7,86,-15,86l5700,3978v-7,,-14,-43,-14,-86l5686,1347v,-42,7,-85,14,-85l6116,1262v8,,15,43,15,85l6131,3892xm6872,20445v,43,-7,86,-14,86l6455,20531v-7,,-14,-43,-14,-86l6441,17900v,-43,7,-85,14,-85l6858,17815v7,,14,42,14,85l6872,20445xm6872,3892v,43,-7,86,-14,86l6455,3978v-7,,-14,-43,-14,-86l6441,1347v,-42,7,-85,14,-85l6858,1262v7,,14,43,14,85l6872,3892xm7624,20445v,43,-8,86,-15,86l7196,20531v-7,,-14,-43,-14,-86l7182,17900v,-43,7,-85,14,-85l7609,17815v7,,15,42,15,85l7624,20445xm7624,3892v,43,-8,86,-15,86l7196,3978v-7,,-14,-43,-14,-86l7182,1347v,-42,7,-85,14,-85l7609,1262v7,,15,43,15,85l7624,3892xm8372,20445v,43,-7,86,-14,86l7948,20531v-7,,-14,-43,-24,-86l7924,17900v,-43,7,-85,14,-85l8354,17815v7,,14,42,14,85l8368,20445r4,xm8372,3892v,43,-7,86,-14,86l7941,3978v-7,,-14,-43,-14,-86l7927,1347v7,-42,14,-85,25,-85l8361,1262v7,,14,43,14,85l8375,3892r-3,xm9116,20445v,43,-7,86,-14,86l8686,20531v-7,,-14,-43,-21,-64c8665,20467,8665,20445,8665,20445r,-2545c8665,17857,8672,17815,8679,17815r420,c9106,17815,9113,17857,9113,17900r,2545l9116,20445xm9116,3892v,43,-7,86,-14,86l8682,3978v-7,,-14,-43,-14,-86l8668,1347v,,,-21,,-21c8675,1283,8682,1262,8689,1262r417,c9113,1262,9120,1305,9120,1347r,2545l9116,3892xm9872,20445v,43,-7,86,-14,86l9438,20531v-7,,-14,-43,-14,-86l9424,17900v,-43,7,-85,14,-85l9858,17815v7,,14,42,14,85l9872,20445xm9872,3892v,43,-7,86,-14,86l9438,3978v-7,,-14,-43,-14,-86l9424,1347v,-42,7,-85,14,-85l9858,1262v7,,14,43,14,85l9872,3892xm10606,20445v,43,-7,86,-14,86l10179,20531v-7,,-14,-43,-14,-86l10165,17900v,-43,7,-85,14,-85l10592,17815v7,,14,42,14,85l10606,20445xm10606,3892v,43,-7,86,-14,86l10179,3978v-7,,-14,-43,-14,-86l10165,1347v,-42,7,-85,14,-85l10592,1262v7,,14,43,14,85l10606,3892xm11347,20445v,43,-7,86,-14,86l10931,20531v-7,,-15,-43,-22,-86l10909,20445r,-2545c10909,17857,10916,17815,10924,17815r405,c11336,17815,11344,17857,11344,17900r,2545l11347,20445xm11347,3892v,43,-7,86,-14,86l10924,3978v-8,,-15,-43,-15,-86l10909,1347r,c10916,1305,10924,1262,10931,1262r398,c11336,1262,11344,1305,11344,1347r,2545l11347,3892xm12095,20445v,43,-7,86,-14,86l11665,20531v-7,,-14,-43,-14,-86l11651,17900v,-43,7,-85,14,-85l12081,17815v7,,14,42,14,85l12095,20445xm12095,3892v,43,-7,86,-14,86l11665,3978v-7,,-14,-43,-14,-86l11651,1347v,-42,7,-85,14,-85l12081,1262v7,,14,43,14,85l12095,3892xm12836,20445v,43,-7,86,-14,86l12420,20531v-7,,-14,-43,-14,-86l12406,17900v,-43,7,-85,14,-85l12822,17815v7,,14,42,14,85l12836,20445xm12836,3892v,43,-7,86,-14,86l12420,3978v-7,,-14,-43,-14,-86l12406,1347v,-42,7,-85,14,-85l12822,1262v7,,14,43,14,85l12836,3892xm13588,20445v,43,-7,86,-14,86l13161,20531v-7,,-14,-43,-14,-86l13147,17900v,-43,7,-85,14,-85l13574,17815v7,,14,42,14,85l13588,20445xm13588,3892v,43,-7,86,-14,86l13161,3978v-7,,-14,-43,-14,-86l13147,1347v,-42,7,-85,14,-85l13574,1262v7,,14,43,14,85l13588,3892xm14336,20445v,43,-7,86,-14,86l13913,20531v-7,,-14,-43,-25,-86l13888,17900v,-43,7,-85,14,-85l14319,17815v7,,14,42,14,85l14333,20445r3,xm14336,3892v,43,-7,86,-14,86l13906,3978v-7,,-14,-43,-14,-86l13892,1347v7,-42,14,-85,24,-85l14326,1262v7,,14,43,14,85l14340,3892r-4,xm15081,20445v,43,-7,86,-14,86l14651,20531v-7,,-15,-43,-22,-64c14629,20467,14629,20445,14629,20445r,-2545c14629,17857,14636,17815,14644,17815r420,c15071,17815,15078,17857,15078,17900r,2545l15081,20445xm15081,3892v,43,-7,86,-14,86l14647,3978v-7,,-14,-43,-14,-86l14633,1347v,,,-21,,-21c14640,1283,14647,1262,14654,1262r417,c15078,1262,15085,1305,15085,1347r,2545l15081,3892xm15836,20445v,43,-7,86,-14,86l15402,20531v-7,,-14,-43,-14,-86l15388,17900v,-43,7,-85,14,-85l15822,17815v7,,14,42,14,85l15836,20445xm15836,3892v,43,-7,86,-14,86l15402,3978v-7,,-14,-43,-14,-86l15388,1347v,-42,7,-85,14,-85l15822,1262v7,,14,43,14,85l15836,3892xm16571,20445v,43,-7,86,-15,86l16144,20531v-8,,-15,-43,-15,-86l16129,17900v,-43,7,-85,15,-85l16556,17815v8,,15,42,15,85l16571,20445xm16571,3892v,43,-7,86,-15,86l16144,3978v-8,,-15,-43,-15,-86l16129,1347v,-42,7,-85,15,-85l16556,1262v8,,15,43,15,85l16571,3892xm17312,20445v,43,-7,86,-14,86l16895,20531v-7,,-14,-43,-24,-86l16871,17900v,-43,7,-85,14,-85l17294,17815v7,,14,42,14,85l17308,20445r4,xm17312,3892v,43,-7,86,-14,86l16888,3978v-7,,-14,-43,-14,-86l16874,1347v7,-42,14,-85,25,-85l17294,1262v7,,14,43,14,85l17308,3892r4,xm18060,20445v,43,-7,86,-14,86l17629,20531v-7,,-14,-43,-14,-86l17615,17900v,-43,7,-85,14,-85l18046,17815v7,,14,42,14,85l18060,20445xm18060,3892v,43,-7,86,-14,86l17629,3978v-7,,-14,-43,-14,-86l17615,1347v,-42,7,-85,14,-85l18046,1262v7,,14,43,14,85l18060,3892xm18801,20445v,43,-7,86,-14,86l18385,20531v-7,,-14,-43,-14,-86l18371,17900v,-43,7,-85,14,-85l18787,17815v7,,14,42,14,85l18801,20445xm18801,3892v,43,-7,86,-14,86l18385,3978v-7,,-14,-43,-14,-86l18371,1347v,-42,7,-85,14,-85l18787,1262v7,,14,43,14,85l18801,3892xm19553,20445v,43,-7,86,-14,86l19126,20531v-7,,-14,-43,-14,-86l19112,17900v,-43,7,-85,14,-85l19539,17815v7,,14,42,14,85l19553,20445xm19553,3892v,43,-7,86,-14,86l19126,3978v-7,,-14,-43,-14,-86l19112,1347v,-42,7,-85,14,-85l19539,1262v7,,14,43,14,85l19553,3892xm20301,20445v,43,-7,86,-14,86l19878,20531v-7,,-14,-43,-25,-86l19853,17900v,-43,7,-85,14,-85l20284,17815v7,,14,42,14,85l20298,20445r3,xm20301,3892v,43,-7,86,-14,86l19871,3978v-7,,-15,-43,-15,-86l19856,1347v8,-42,15,-85,25,-85l20291,1262v7,,14,43,14,85l20305,3892r-4,xm21046,20445v,43,-7,86,-14,86l20615,20531v-7,,-14,-43,-21,-64c20594,20467,20594,20445,20594,20445r,-2545c20594,17857,20601,17815,20608,17815r420,c21035,17815,21042,17857,21042,17900r,2545l21046,20445xm21046,3892v,43,-7,86,-14,86l20612,3978v-7,,-14,-43,-14,-86l20598,1347v,,,-21,,-21c20605,1283,20612,1262,20619,1262r416,c21042,1262,21049,1305,21049,1347r,2545l21046,3892xe" fillcolor="#ffde96 [3206]" stroked="f" strokeweight="1pt">
                  <v:stroke miterlimit="4" joinstyle="miter"/>
                  <v:path arrowok="t" o:extrusionok="f" o:connecttype="custom" o:connectlocs="3886200,641350;3886200,641350;3886200,641350;3886200,641350" o:connectangles="0,90,180,270"/>
                </v:shape>
                <v:shape id="Shape" o:spid="_x0000_s1032" alt="&quot;&quot;" style="position:absolute;left:33375;top:81838;width:11024;height:104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" path="m21600,8257l14135,7104,10800,,7465,7104,,8257r5400,5531l4131,21600r6669,-3670l17469,21600,16200,13788,21600,8257xe" fillcolor="#ffde96 [3206]" stroked="f" strokeweight="1pt">
                  <v:stroke miterlimit="4" joinstyle="miter"/>
                  <v:path arrowok="t" o:extrusionok="f" o:connecttype="custom" o:connectlocs="551181,523241;551181,523241;551181,523241;551181,523241" o:connectangles="0,90,180,270"/>
                </v:shape>
                <w10:wrap anchorx="page"/>
                <w10:anchorlock/>
              </v:group>
            </w:pict>
          </mc:Fallback>
        </mc:AlternateContent>
      </w:r>
      <w:r w:rsidR="009645E0" w:rsidRPr="00F91C53">
        <w:rPr>
          <w:rFonts w:ascii="Futura PT"/>
          <w:b/>
          <w:color w:val="auto"/>
          <w:szCs w:val="28"/>
          <w:lang w:val="fr-FR"/>
        </w:rPr>
        <w:t xml:space="preserve"> </w:t>
      </w:r>
      <w:r>
        <w:rPr>
          <w:rFonts w:ascii="Futura PT"/>
          <w:b/>
          <w:color w:val="auto"/>
          <w:szCs w:val="28"/>
        </w:rPr>
        <w:t>TOI</w:t>
      </w:r>
      <w:r w:rsidR="009B1328" w:rsidRPr="009645E0">
        <w:rPr>
          <w:rFonts w:ascii="Futura PT"/>
          <w:b/>
          <w:color w:val="auto"/>
          <w:szCs w:val="28"/>
        </w:rPr>
        <w:t>.</w:t>
      </w:r>
    </w:p>
    <w:p w14:paraId="5DAE549C" w14:textId="45659B5B" w:rsidR="00033AF1" w:rsidRPr="009645E0" w:rsidRDefault="009B1328" w:rsidP="009645E0">
      <w:pPr>
        <w:rPr>
          <w:color w:val="auto"/>
          <w:szCs w:val="28"/>
        </w:rPr>
      </w:pPr>
      <w:r w:rsidRPr="009645E0">
        <w:rPr>
          <w:rFonts w:ascii="Futura PT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77BC4" wp14:editId="0B47B3B0">
                <wp:simplePos x="0" y="0"/>
                <wp:positionH relativeFrom="margin">
                  <wp:align>center</wp:align>
                </wp:positionH>
                <wp:positionV relativeFrom="paragraph">
                  <wp:posOffset>364490</wp:posOffset>
                </wp:positionV>
                <wp:extent cx="484505" cy="530225"/>
                <wp:effectExtent l="19050" t="0" r="29845" b="41275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302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558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0;margin-top:28.7pt;width:38.15pt;height:41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" adj="11731" fillcolor="yellow" strokeweight="2pt">
                <v:stroke miterlimit="4"/>
                <v:textbox inset="3pt,3pt,3pt,3pt"/>
                <w10:wrap anchorx="margin"/>
              </v:shape>
            </w:pict>
          </mc:Fallback>
        </mc:AlternateContent>
      </w:r>
      <w:r w:rsidR="00F91C53">
        <w:rPr>
          <w:rFonts w:ascii="Dreaming Outloud Script Pro" w:hAnsi="Dreaming Outloud Script Pro" w:cs="Dreaming Outloud Script Pro"/>
          <w:b/>
          <w:bCs/>
          <w:color w:val="C00000"/>
          <w:sz w:val="36"/>
          <w:szCs w:val="36"/>
        </w:rPr>
        <w:t xml:space="preserve">                        </w:t>
      </w:r>
      <w:r w:rsidR="009645E0">
        <w:rPr>
          <w:rFonts w:ascii="Futura PT"/>
          <w:b/>
          <w:color w:val="auto"/>
          <w:szCs w:val="28"/>
        </w:rPr>
        <w:t xml:space="preserve">                                    </w:t>
      </w:r>
      <w:r w:rsidR="00F91C53">
        <w:rPr>
          <w:rFonts w:ascii="Futura PT"/>
          <w:b/>
          <w:color w:val="auto"/>
          <w:szCs w:val="28"/>
        </w:rPr>
        <w:t>ICI</w:t>
      </w:r>
      <w:r w:rsidRPr="009645E0">
        <w:rPr>
          <w:rFonts w:ascii="Futura PT"/>
          <w:b/>
          <w:color w:val="auto"/>
          <w:szCs w:val="28"/>
        </w:rPr>
        <w:t xml:space="preserve"> :)</w:t>
      </w:r>
    </w:p>
    <w:p w14:paraId="3BF4F0C3" w14:textId="45247397" w:rsidR="009645E0" w:rsidRDefault="009645E0" w:rsidP="009B1328">
      <w:pPr>
        <w:pStyle w:val="BodyText"/>
        <w:spacing w:before="7"/>
        <w:jc w:val="center"/>
        <w:rPr>
          <w:rFonts w:ascii="Futura PT"/>
          <w:b/>
          <w:sz w:val="24"/>
        </w:rPr>
      </w:pPr>
    </w:p>
    <w:p w14:paraId="694428C5" w14:textId="44FD8714" w:rsidR="009645E0" w:rsidRDefault="009645E0">
      <w:pPr>
        <w:rPr>
          <w:rFonts w:ascii="Futura PT"/>
          <w:b/>
          <w:sz w:val="24"/>
          <w:szCs w:val="28"/>
        </w:rPr>
      </w:pPr>
      <w:r>
        <w:rPr>
          <w:rFonts w:ascii="Futura PT"/>
          <w:b/>
          <w:sz w:val="24"/>
        </w:rPr>
        <w:br w:type="page"/>
      </w:r>
    </w:p>
    <w:p w14:paraId="3DF190E6" w14:textId="52C4D5D6" w:rsidR="009B1328" w:rsidRDefault="009B1328" w:rsidP="009B1328">
      <w:pPr>
        <w:pStyle w:val="BodyText"/>
        <w:spacing w:before="7"/>
        <w:jc w:val="center"/>
        <w:rPr>
          <w:rFonts w:ascii="Futura PT"/>
          <w:b/>
          <w:sz w:val="24"/>
        </w:rPr>
      </w:pPr>
    </w:p>
    <w:p w14:paraId="0040C59D" w14:textId="77777777" w:rsidR="0037558D" w:rsidRDefault="0037558D" w:rsidP="009645E0">
      <w:pPr>
        <w:widowControl/>
        <w:tabs>
          <w:tab w:val="left" w:pos="1575"/>
          <w:tab w:val="center" w:pos="4680"/>
        </w:tabs>
        <w:autoSpaceDE/>
        <w:autoSpaceDN/>
        <w:spacing w:before="60" w:after="60"/>
        <w:jc w:val="center"/>
        <w:rPr>
          <w:rFonts w:ascii="Calibri" w:eastAsia="Calibri" w:hAnsi="Calibri" w:cs="Times New Roman"/>
          <w:b/>
          <w:bCs/>
          <w:color w:val="C00000"/>
          <w:sz w:val="32"/>
          <w:szCs w:val="32"/>
          <w:lang w:val="en-CA"/>
        </w:rPr>
      </w:pPr>
    </w:p>
    <w:p w14:paraId="7F5CF38B" w14:textId="41A9AE19" w:rsidR="00303CBF" w:rsidRPr="00A235EB" w:rsidRDefault="00303CBF" w:rsidP="00303CBF">
      <w:pPr>
        <w:widowControl/>
        <w:autoSpaceDE/>
        <w:autoSpaceDN/>
        <w:spacing w:line="276" w:lineRule="auto"/>
        <w:contextualSpacing/>
        <w:jc w:val="center"/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</w:pPr>
      <w:r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>~La semaine de</w:t>
      </w:r>
      <w:r w:rsidR="008C3245"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>s</w:t>
      </w:r>
      <w:r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 xml:space="preserve"> laboratoire</w:t>
      </w:r>
      <w:r w:rsidR="008C3245"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>s</w:t>
      </w:r>
      <w:r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 xml:space="preserve"> de l'ATLMNB </w:t>
      </w:r>
      <w:r w:rsidR="008C3245"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>aura lieu</w:t>
      </w:r>
      <w:r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 xml:space="preserve"> du 9 au 15 avril 2023 ~ </w:t>
      </w:r>
    </w:p>
    <w:p w14:paraId="6AEC3230" w14:textId="76112119" w:rsidR="00303CBF" w:rsidRPr="00A235EB" w:rsidRDefault="00303CBF" w:rsidP="00303CBF">
      <w:pPr>
        <w:widowControl/>
        <w:autoSpaceDE/>
        <w:autoSpaceDN/>
        <w:spacing w:line="276" w:lineRule="auto"/>
        <w:contextualSpacing/>
        <w:jc w:val="center"/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</w:pPr>
      <w:r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>C’est le temps de célébrer</w:t>
      </w:r>
      <w:r w:rsidR="008C3245"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 xml:space="preserve"> et de défendre</w:t>
      </w:r>
      <w:r w:rsidRPr="00A235EB">
        <w:rPr>
          <w:rFonts w:ascii="Calibri" w:eastAsia="Calibri" w:hAnsi="Calibri" w:cs="Times New Roman"/>
          <w:b/>
          <w:bCs/>
          <w:color w:val="auto"/>
          <w:sz w:val="32"/>
          <w:szCs w:val="32"/>
          <w:lang w:val="fr-FR"/>
        </w:rPr>
        <w:t xml:space="preserve"> notre profession !</w:t>
      </w:r>
    </w:p>
    <w:p w14:paraId="024E49D0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32"/>
          <w:szCs w:val="32"/>
          <w:lang w:val="fr-FR"/>
        </w:rPr>
      </w:pPr>
    </w:p>
    <w:p w14:paraId="1072531C" w14:textId="01E3780A" w:rsidR="00303CBF" w:rsidRPr="00A235EB" w:rsidRDefault="00303CBF" w:rsidP="00303CBF">
      <w:pPr>
        <w:widowControl/>
        <w:autoSpaceDE/>
        <w:autoSpaceDN/>
        <w:spacing w:line="276" w:lineRule="auto"/>
        <w:contextualSpacing/>
        <w:jc w:val="center"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Notre profession a été </w:t>
      </w:r>
      <w:r w:rsidR="008C3245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mise en évidence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plus que jamais pendant ces dernières années !</w:t>
      </w:r>
    </w:p>
    <w:p w14:paraId="0CEB028A" w14:textId="015C7276" w:rsidR="00303CBF" w:rsidRPr="00303CBF" w:rsidRDefault="008C3245" w:rsidP="00303CBF">
      <w:pPr>
        <w:widowControl/>
        <w:autoSpaceDE/>
        <w:autoSpaceDN/>
        <w:spacing w:line="276" w:lineRule="auto"/>
        <w:contextualSpacing/>
        <w:jc w:val="center"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Le gouvernement reconnait </w:t>
      </w:r>
      <w:r w:rsidR="00303CBF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ENFIN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l’</w:t>
      </w:r>
      <w:r w:rsidR="00303CBF" w:rsidRPr="00A235EB">
        <w:rPr>
          <w:rFonts w:ascii="Calibri" w:eastAsia="Calibri" w:hAnsi="Calibri" w:cs="Times New Roman"/>
          <w:color w:val="auto"/>
          <w:szCs w:val="28"/>
          <w:lang w:val="fr-FR"/>
        </w:rPr>
        <w:t>impact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de la profession de technologiste de laboratoire médicale</w:t>
      </w:r>
      <w:r w:rsidR="00303CBF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sur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notre</w:t>
      </w:r>
      <w:r w:rsidR="00303CBF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système de santé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par le biais de nouvelles législations et </w:t>
      </w:r>
      <w:r w:rsidR="00303CBF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d’investissements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 en capital dans les soins de santé</w:t>
      </w:r>
      <w:r w:rsidR="00303CBF" w:rsidRPr="00A235EB">
        <w:rPr>
          <w:rFonts w:ascii="Calibri" w:eastAsia="Calibri" w:hAnsi="Calibri" w:cs="Times New Roman"/>
          <w:color w:val="auto"/>
          <w:szCs w:val="28"/>
          <w:lang w:val="fr-FR"/>
        </w:rPr>
        <w:t>, l'éducation et le financement de projets</w:t>
      </w:r>
      <w:r>
        <w:rPr>
          <w:rFonts w:ascii="Calibri" w:eastAsia="Calibri" w:hAnsi="Calibri" w:cs="Times New Roman"/>
          <w:color w:val="auto"/>
          <w:szCs w:val="28"/>
          <w:lang w:val="fr-FR"/>
        </w:rPr>
        <w:t xml:space="preserve">. </w:t>
      </w:r>
    </w:p>
    <w:p w14:paraId="2ECD1671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jc w:val="center"/>
        <w:rPr>
          <w:rFonts w:ascii="Calibri" w:eastAsia="Calibri" w:hAnsi="Calibri" w:cs="Times New Roman"/>
          <w:b/>
          <w:bCs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>Travaillons ensemble pour maintenir l'élan !</w:t>
      </w:r>
    </w:p>
    <w:p w14:paraId="0CE2AA45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</w:p>
    <w:p w14:paraId="6EAADBE6" w14:textId="44278B44" w:rsidR="00303CBF" w:rsidRPr="00303CBF" w:rsidRDefault="00303CBF" w:rsidP="00303CBF">
      <w:pPr>
        <w:widowControl/>
        <w:autoSpaceDE/>
        <w:autoSpaceDN/>
        <w:spacing w:line="276" w:lineRule="auto"/>
        <w:ind w:firstLine="720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Soumettez un vidéo de </w:t>
      </w:r>
      <w:r w:rsidRPr="00CE55E3">
        <w:rPr>
          <w:rFonts w:ascii="Calibri" w:eastAsia="Calibri" w:hAnsi="Calibri" w:cs="Times New Roman"/>
          <w:color w:val="auto"/>
          <w:szCs w:val="28"/>
          <w:u w:val="single"/>
          <w:lang w:val="fr-FR"/>
        </w:rPr>
        <w:t>15 secondes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 présentant notre profession au public.</w:t>
      </w:r>
    </w:p>
    <w:p w14:paraId="2BC307A8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>Date limite de soumission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 : </w:t>
      </w:r>
      <w:r w:rsidRPr="00303CBF">
        <w:rPr>
          <w:rFonts w:ascii="Calibri" w:eastAsia="Calibri" w:hAnsi="Calibri" w:cs="Times New Roman"/>
          <w:color w:val="auto"/>
          <w:szCs w:val="28"/>
          <w:u w:val="single"/>
          <w:lang w:val="fr-FR"/>
        </w:rPr>
        <w:t>1er avril 2023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, envoyer à : </w:t>
      </w:r>
      <w:r w:rsidRPr="00303CBF">
        <w:rPr>
          <w:rFonts w:ascii="Calibri" w:eastAsia="Calibri" w:hAnsi="Calibri" w:cs="Times New Roman"/>
          <w:b/>
          <w:bCs/>
          <w:color w:val="0070C0"/>
          <w:szCs w:val="28"/>
          <w:u w:val="single"/>
          <w:lang w:val="fr-FR"/>
        </w:rPr>
        <w:t>ILoveLabWeek@gmail.com</w:t>
      </w:r>
    </w:p>
    <w:p w14:paraId="740990AB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</w:p>
    <w:p w14:paraId="2DFFEBC1" w14:textId="370BDB72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b/>
          <w:bCs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>Instructions</w:t>
      </w:r>
      <w:r w:rsidR="0099306A" w:rsidRPr="00A235EB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 xml:space="preserve"> pour vidéo</w:t>
      </w:r>
    </w:p>
    <w:p w14:paraId="4E0419DD" w14:textId="527634CE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1. </w:t>
      </w:r>
      <w:r w:rsidR="008C3245" w:rsidRPr="00A235EB">
        <w:rPr>
          <w:rFonts w:ascii="Calibri" w:eastAsia="Calibri" w:hAnsi="Calibri" w:cs="Times New Roman"/>
          <w:color w:val="auto"/>
          <w:szCs w:val="28"/>
          <w:lang w:val="fr-FR"/>
        </w:rPr>
        <w:t>Appuyer sur enregistrer et d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ites-nous qui vous êtes, votre titre, ce que vous faites !</w:t>
      </w:r>
    </w:p>
    <w:p w14:paraId="0E610975" w14:textId="52CD0A2B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2. Répondez à l'un des exemples de questions (ci-joint) ou créez </w:t>
      </w:r>
      <w:r w:rsidR="008C3245" w:rsidRPr="00A235EB">
        <w:rPr>
          <w:rFonts w:ascii="Calibri" w:eastAsia="Calibri" w:hAnsi="Calibri" w:cs="Times New Roman"/>
          <w:color w:val="auto"/>
          <w:szCs w:val="28"/>
          <w:lang w:val="fr-FR"/>
        </w:rPr>
        <w:t>votre propre question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!</w:t>
      </w:r>
    </w:p>
    <w:p w14:paraId="3BB47CA2" w14:textId="036758AB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>3. Soumettre</w:t>
      </w:r>
      <w:r>
        <w:rPr>
          <w:rFonts w:ascii="Calibri" w:eastAsia="Calibri" w:hAnsi="Calibri" w:cs="Times New Roman"/>
          <w:color w:val="auto"/>
          <w:szCs w:val="28"/>
          <w:lang w:val="fr-FR"/>
        </w:rPr>
        <w:t xml:space="preserve"> par courriel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 à </w:t>
      </w:r>
      <w:r w:rsidRPr="00303CBF">
        <w:rPr>
          <w:rFonts w:ascii="Calibri" w:eastAsia="Calibri" w:hAnsi="Calibri" w:cs="Times New Roman"/>
          <w:color w:val="auto"/>
          <w:szCs w:val="28"/>
          <w:u w:val="single"/>
          <w:lang w:val="fr-FR"/>
        </w:rPr>
        <w:t>ILoveLabWeek@gmail.com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 avant le 1er avril 2023 (ou via le message Facebook de l'ATLMNB si le fichier est trop </w:t>
      </w:r>
      <w:r w:rsidR="0099306A">
        <w:rPr>
          <w:rFonts w:ascii="Calibri" w:eastAsia="Calibri" w:hAnsi="Calibri" w:cs="Times New Roman"/>
          <w:color w:val="auto"/>
          <w:szCs w:val="28"/>
          <w:lang w:val="fr-FR"/>
        </w:rPr>
        <w:t>large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 pour être envoyé</w:t>
      </w:r>
      <w:r w:rsidR="0099306A">
        <w:rPr>
          <w:rFonts w:ascii="Calibri" w:eastAsia="Calibri" w:hAnsi="Calibri" w:cs="Times New Roman"/>
          <w:color w:val="auto"/>
          <w:szCs w:val="28"/>
          <w:lang w:val="fr-FR"/>
        </w:rPr>
        <w:t xml:space="preserve"> par courriel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>)</w:t>
      </w:r>
    </w:p>
    <w:p w14:paraId="161E365C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</w:p>
    <w:p w14:paraId="2018234B" w14:textId="77777777" w:rsidR="00303CBF" w:rsidRPr="0099306A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b/>
          <w:bCs/>
          <w:color w:val="auto"/>
          <w:szCs w:val="28"/>
          <w:lang w:val="fr-FR"/>
        </w:rPr>
      </w:pPr>
      <w:r w:rsidRPr="0099306A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>Conseils de tournage</w:t>
      </w:r>
    </w:p>
    <w:p w14:paraId="590EACBE" w14:textId="72276B29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>• Demandez à quelqu'un de vous filmer ou faites-le comme un selfie ou</w:t>
      </w:r>
      <w:r w:rsidR="007C72FA" w:rsidRPr="007C72FA">
        <w:rPr>
          <w:rFonts w:ascii="Calibri" w:eastAsia="Calibri" w:hAnsi="Calibri" w:cs="Times New Roman"/>
          <w:color w:val="auto"/>
          <w:szCs w:val="28"/>
          <w:lang w:val="fr-FR"/>
        </w:rPr>
        <w:t xml:space="preserve"> 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faites preuve de créativité en créant un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</w:t>
      </w:r>
      <w:proofErr w:type="gramStart"/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« 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</w:t>
      </w:r>
      <w:proofErr w:type="spellStart"/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TikTok</w:t>
      </w:r>
      <w:proofErr w:type="spellEnd"/>
      <w:proofErr w:type="gramEnd"/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 »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 !</w:t>
      </w:r>
    </w:p>
    <w:p w14:paraId="2305CD37" w14:textId="1BCB748F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• Assurez-vous qu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’on vous entent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>clairement sur l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e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vidéo !</w:t>
      </w:r>
    </w:p>
    <w:p w14:paraId="309E88CE" w14:textId="509ACDCC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• Utilisez des termes simples, 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soyez positif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et 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ne pas dépasser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la limite de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15 secondes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pour faciliter le transfert du fichier !</w:t>
      </w:r>
    </w:p>
    <w:p w14:paraId="4CF307CC" w14:textId="163E77EF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• Obtenez la permission de votre employeur si vous </w:t>
      </w:r>
      <w:r w:rsidR="0099306A">
        <w:rPr>
          <w:rFonts w:ascii="Calibri" w:eastAsia="Calibri" w:hAnsi="Calibri" w:cs="Times New Roman"/>
          <w:color w:val="auto"/>
          <w:szCs w:val="28"/>
          <w:lang w:val="fr-FR"/>
        </w:rPr>
        <w:t>filmez</w:t>
      </w: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 à l'intérieur du laboratoire et/ou pendant les heures de travail.</w:t>
      </w:r>
    </w:p>
    <w:p w14:paraId="227F0975" w14:textId="209A80DC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303CBF">
        <w:rPr>
          <w:rFonts w:ascii="Calibri" w:eastAsia="Calibri" w:hAnsi="Calibri" w:cs="Times New Roman"/>
          <w:color w:val="auto"/>
          <w:szCs w:val="28"/>
          <w:lang w:val="fr-FR"/>
        </w:rPr>
        <w:t xml:space="preserve">• </w:t>
      </w:r>
      <w:r w:rsidR="0099306A">
        <w:rPr>
          <w:rFonts w:ascii="Calibri" w:eastAsia="Calibri" w:hAnsi="Calibri" w:cs="Times New Roman"/>
          <w:color w:val="auto"/>
          <w:szCs w:val="28"/>
          <w:lang w:val="fr-FR"/>
        </w:rPr>
        <w:t xml:space="preserve">Porter votre 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EP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I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et assurez-vous que des informations confidentielles ne sont pas 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visibles</w:t>
      </w:r>
    </w:p>
    <w:p w14:paraId="7E9A9A01" w14:textId="05EFA247" w:rsidR="00303CBF" w:rsidRPr="007C72FA" w:rsidRDefault="00303CBF" w:rsidP="007C72FA">
      <w:pPr>
        <w:pStyle w:val="ListParagraph"/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b/>
          <w:bCs/>
          <w:i/>
          <w:iCs/>
          <w:color w:val="auto"/>
          <w:szCs w:val="28"/>
          <w:lang w:val="fr-FR"/>
        </w:rPr>
        <w:t>Trop timide pour une vidéo ?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Envoyez-nous votre meilleure photo (photo de groupe ou avec 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un ami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, c’est parfait !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) 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et placez votre </w:t>
      </w:r>
      <w:r w:rsidR="007C72FA" w:rsidRPr="00A235EB">
        <w:rPr>
          <w:rFonts w:ascii="Calibri" w:eastAsia="Calibri" w:hAnsi="Calibri" w:cs="Times New Roman"/>
          <w:color w:val="auto"/>
          <w:szCs w:val="28"/>
          <w:lang w:val="fr-FR"/>
        </w:rPr>
        <w:t>court texte</w:t>
      </w:r>
      <w:r w:rsidRPr="00A235EB">
        <w:rPr>
          <w:rFonts w:ascii="Calibri" w:eastAsia="Calibri" w:hAnsi="Calibri" w:cs="Times New Roman"/>
          <w:color w:val="auto"/>
          <w:szCs w:val="28"/>
          <w:lang w:val="fr-FR"/>
        </w:rPr>
        <w:t xml:space="preserve"> écrit dans l</w:t>
      </w:r>
      <w:r w:rsidR="0099306A" w:rsidRPr="00A235EB">
        <w:rPr>
          <w:rFonts w:ascii="Calibri" w:eastAsia="Calibri" w:hAnsi="Calibri" w:cs="Times New Roman"/>
          <w:color w:val="auto"/>
          <w:szCs w:val="28"/>
          <w:lang w:val="fr-FR"/>
        </w:rPr>
        <w:t>e courriel</w:t>
      </w:r>
      <w:r w:rsidR="0099306A" w:rsidRPr="007C72FA">
        <w:rPr>
          <w:rFonts w:ascii="Calibri" w:eastAsia="Calibri" w:hAnsi="Calibri" w:cs="Times New Roman"/>
          <w:color w:val="auto"/>
          <w:szCs w:val="28"/>
          <w:lang w:val="fr-FR"/>
        </w:rPr>
        <w:t>.</w:t>
      </w:r>
    </w:p>
    <w:p w14:paraId="0C1303AA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</w:p>
    <w:p w14:paraId="64677C39" w14:textId="239EAFC1" w:rsidR="00303CBF" w:rsidRPr="0099306A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i/>
          <w:iCs/>
          <w:color w:val="auto"/>
          <w:szCs w:val="28"/>
          <w:lang w:val="fr-FR"/>
        </w:rPr>
      </w:pPr>
      <w:r w:rsidRPr="0099306A">
        <w:rPr>
          <w:rFonts w:ascii="Calibri" w:eastAsia="Calibri" w:hAnsi="Calibri" w:cs="Times New Roman"/>
          <w:i/>
          <w:iCs/>
          <w:color w:val="auto"/>
          <w:szCs w:val="28"/>
          <w:lang w:val="fr-FR"/>
        </w:rPr>
        <w:t>*Notez qu'en soumettant votre vidéo ou votre photo, vous consentez à ce que l'ATLMNB utilise votre image et vos mots pour cette campagne et toute campagne future utilisant des médias sociaux ou d'autres publications.</w:t>
      </w:r>
      <w:r w:rsidR="0099306A">
        <w:rPr>
          <w:rFonts w:ascii="Calibri" w:eastAsia="Calibri" w:hAnsi="Calibri" w:cs="Times New Roman"/>
          <w:i/>
          <w:iCs/>
          <w:color w:val="auto"/>
          <w:szCs w:val="28"/>
          <w:lang w:val="fr-FR"/>
        </w:rPr>
        <w:t xml:space="preserve"> </w:t>
      </w:r>
      <w:r w:rsidRPr="0099306A">
        <w:rPr>
          <w:rFonts w:ascii="Calibri" w:eastAsia="Calibri" w:hAnsi="Calibri" w:cs="Times New Roman"/>
          <w:i/>
          <w:iCs/>
          <w:color w:val="auto"/>
          <w:szCs w:val="28"/>
          <w:lang w:val="fr-FR"/>
        </w:rPr>
        <w:t>Nous réservons le droit de modifier votre contenu pour l'espace, la qualité ou d'omettre la publication en raison d'une duplication ou d'autres raisons.</w:t>
      </w:r>
    </w:p>
    <w:p w14:paraId="711595DC" w14:textId="77777777" w:rsidR="00303CBF" w:rsidRPr="00303CB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Cs w:val="28"/>
          <w:lang w:val="fr-FR"/>
        </w:rPr>
      </w:pPr>
    </w:p>
    <w:p w14:paraId="6422FC20" w14:textId="4FF1CA8E" w:rsidR="00303CBF" w:rsidRPr="00A235EB" w:rsidRDefault="00303CBF" w:rsidP="0099306A">
      <w:pPr>
        <w:widowControl/>
        <w:autoSpaceDE/>
        <w:autoSpaceDN/>
        <w:spacing w:line="276" w:lineRule="auto"/>
        <w:contextualSpacing/>
        <w:jc w:val="center"/>
        <w:rPr>
          <w:rFonts w:ascii="Calibri" w:eastAsia="Calibri" w:hAnsi="Calibri" w:cs="Times New Roman"/>
          <w:b/>
          <w:bCs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 xml:space="preserve">Amusez-vous à célébrer </w:t>
      </w:r>
      <w:r w:rsidR="0099306A" w:rsidRPr="00A235EB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>votre profession</w:t>
      </w:r>
      <w:r w:rsidRPr="00A235EB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 xml:space="preserve"> !</w:t>
      </w:r>
    </w:p>
    <w:p w14:paraId="4D012DDD" w14:textId="196B6B53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b/>
          <w:bCs/>
          <w:color w:val="auto"/>
          <w:szCs w:val="28"/>
          <w:lang w:val="fr-FR"/>
        </w:rPr>
      </w:pPr>
      <w:r w:rsidRPr="00A235EB">
        <w:rPr>
          <w:rFonts w:ascii="Calibri" w:eastAsia="Calibri" w:hAnsi="Calibri" w:cs="Times New Roman"/>
          <w:b/>
          <w:bCs/>
          <w:color w:val="auto"/>
          <w:szCs w:val="28"/>
          <w:lang w:val="fr-FR"/>
        </w:rPr>
        <w:t>Annexe A. Questions, sujets et exemples pour votre vidéo.</w:t>
      </w:r>
    </w:p>
    <w:p w14:paraId="1E8E338E" w14:textId="625825C5" w:rsidR="001076B7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Pourquoi c’est important au public d’être TLM Immatriculé. De quoi s’agit-il ?</w:t>
      </w:r>
    </w:p>
    <w:p w14:paraId="3688D57A" w14:textId="77777777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□ Dites-nous comment vous assurez la sécurité des patients et la confidentialité dans votre travail.</w:t>
      </w:r>
    </w:p>
    <w:p w14:paraId="3A727765" w14:textId="77777777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□ Dites-nous de quelle manière vous adhérez à l'un des codes de déontologie de l'ATLMNB.</w:t>
      </w:r>
    </w:p>
    <w:p w14:paraId="545B41DF" w14:textId="6CF94DB0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Parlez-nous de la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raison 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dont vous maintenez </w:t>
      </w:r>
      <w:r w:rsidR="0091554A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votre formation continue</w:t>
      </w:r>
      <w:r w:rsidR="0020660F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.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De 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quoi consiste le P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P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P ?</w:t>
      </w:r>
    </w:p>
    <w:p w14:paraId="4BFADC3B" w14:textId="7EE85803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Dites-nous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comment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les tech</w:t>
      </w:r>
      <w:r w:rsidR="0020660F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s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/assistants de laboratoire médical sont essentiels dans le système de santé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.</w:t>
      </w:r>
    </w:p>
    <w:p w14:paraId="71DFA390" w14:textId="7847C50D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Que souhaiteriez-vous qu'on vous dise avant de devenir TLM ou </w:t>
      </w:r>
      <w:proofErr w:type="gramStart"/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ALM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?</w:t>
      </w:r>
      <w:proofErr w:type="gramEnd"/>
    </w:p>
    <w:p w14:paraId="2B92CD3D" w14:textId="64D0C249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Recommanderiez-vous à un TLM formé à l'étranger de venir au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Canada ?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Dites-nous pourquoi.</w:t>
      </w:r>
    </w:p>
    <w:p w14:paraId="39D875CD" w14:textId="29D487B2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□ Pourquoi avez-vous décidé de devenir TLM/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ALM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? Qu'est-ce qui vous plaît le plus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de cette profession ?</w:t>
      </w:r>
    </w:p>
    <w:p w14:paraId="402C0EBE" w14:textId="7FBFA39A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Comment pensez-vous que vous faites une différence en tant que </w:t>
      </w:r>
      <w:r w:rsidR="0020660F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TLM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ou </w:t>
      </w:r>
      <w:r w:rsidR="0020660F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ALM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?</w:t>
      </w:r>
    </w:p>
    <w:p w14:paraId="753E5D9F" w14:textId="2AAB6F59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Dites-nous comment vous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êtes assurés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que vous fournissez des résultats précis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 ?</w:t>
      </w:r>
    </w:p>
    <w:p w14:paraId="749A8B5A" w14:textId="35A3F0A0" w:rsidR="00303CBF" w:rsidRPr="00A235EB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□ Faites une démonstration rapide d'une procédure </w:t>
      </w:r>
      <w:r w:rsidR="001076B7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-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dites au public ce que vous</w:t>
      </w:r>
      <w:r w:rsidR="007C72FA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analysez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.</w:t>
      </w:r>
    </w:p>
    <w:p w14:paraId="67E0FFCB" w14:textId="77777777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</w:p>
    <w:p w14:paraId="234D7C43" w14:textId="75F44719" w:rsidR="0020660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b/>
          <w:bCs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b/>
          <w:bCs/>
          <w:color w:val="auto"/>
          <w:sz w:val="24"/>
          <w:szCs w:val="24"/>
          <w:lang w:val="fr-FR"/>
        </w:rPr>
        <w:t>Exemples d'idées :</w:t>
      </w:r>
    </w:p>
    <w:p w14:paraId="545D84A5" w14:textId="3316D013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b/>
          <w:bCs/>
          <w:color w:val="auto"/>
          <w:sz w:val="24"/>
          <w:szCs w:val="24"/>
          <w:lang w:val="fr-FR"/>
        </w:rPr>
        <w:t>Exemple 1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. Bonjour, je m'appelle Max, je suis un technologiste de laboratoire médical </w:t>
      </w:r>
      <w:r w:rsidR="001076B7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immatriculé(e) 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dans le département d'hématologie où j'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effectue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des tests de coagulation pour surveiller les niveaux de</w:t>
      </w:r>
      <w:r w:rsidR="001076B7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« </w:t>
      </w:r>
      <w:proofErr w:type="spellStart"/>
      <w:r w:rsidR="001076B7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coumadin</w:t>
      </w:r>
      <w:proofErr w:type="spellEnd"/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» dans votre corps. J'assure la sécurité de mes patients en me tenant au courant des avanc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ements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scientifiques et technologiques.</w:t>
      </w:r>
    </w:p>
    <w:p w14:paraId="22B68B87" w14:textId="77777777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</w:p>
    <w:p w14:paraId="50138EDC" w14:textId="211FB4F7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b/>
          <w:bCs/>
          <w:color w:val="auto"/>
          <w:sz w:val="24"/>
          <w:szCs w:val="24"/>
          <w:lang w:val="fr-FR"/>
        </w:rPr>
        <w:t>Exemple 2.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Je m'appelle Jessie et je suis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. Je travaille en Cytologie. Je suis essentiel au système de santé parce que je suis hautement qualifié pour 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dé</w:t>
      </w:r>
      <w:r w:rsidR="007C72FA"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>celer</w:t>
      </w:r>
      <w:r w:rsidRPr="00A235EB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les « cellules précancéreuses » dans votre frottis de Pap pour vous garder en bonne santé plus longtemps.</w:t>
      </w:r>
    </w:p>
    <w:p w14:paraId="195C7F71" w14:textId="4C6574E4" w:rsidR="00303CBF" w:rsidRPr="0020660F" w:rsidRDefault="007F15F9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>
        <w:rPr>
          <w:rFonts w:ascii="Calibri" w:eastAsia="Calibri" w:hAnsi="Calibri" w:cs="Times New Roman"/>
          <w:color w:val="auto"/>
          <w:sz w:val="24"/>
          <w:szCs w:val="24"/>
          <w:lang w:val="fr-FR"/>
        </w:rPr>
        <w:t>…..</w:t>
      </w:r>
    </w:p>
    <w:p w14:paraId="0C91CCA6" w14:textId="23C71245" w:rsidR="00303CBF" w:rsidRPr="0020660F" w:rsidRDefault="0020660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i.</w:t>
      </w:r>
      <w:r w:rsidR="00303CB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Je suis </w:t>
      </w:r>
      <w:proofErr w:type="gramStart"/>
      <w:r w:rsidR="00303CB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l'un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( e</w:t>
      </w:r>
      <w:proofErr w:type="gramEnd"/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) </w:t>
      </w:r>
      <w:r w:rsidR="00303CB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des 700 membres 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immatriculés</w:t>
      </w:r>
      <w:r w:rsidR="00303CB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de la Société des technologistes de laboratoire médical du Nouveau-Brunswick qui vote annuellement sur les 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lois et </w:t>
      </w:r>
      <w:r w:rsidR="00303CB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règlements pour maintenir la confiance du public.</w:t>
      </w:r>
    </w:p>
    <w:p w14:paraId="5064B16E" w14:textId="74DC2148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ii. Je suis l'un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(e )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des 700 membres inscrits de la Société des technologistes de laboratoire médical du Nouveau-Brunswick qui suivent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une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formation continue pour conserver la confiance du public et assurer sa sécurité.</w:t>
      </w:r>
    </w:p>
    <w:p w14:paraId="52EE5280" w14:textId="2635DF36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iv. Être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signifie que je place les intérêts de mes patients au-dessus de mes intérêts personnels.</w:t>
      </w:r>
    </w:p>
    <w:p w14:paraId="1BDFCEF8" w14:textId="57DE367B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v. Être un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signifie que j'exerce mes fonctions professionnelles avec compétence et intégrité.</w:t>
      </w:r>
    </w:p>
    <w:p w14:paraId="7413CB18" w14:textId="013861FB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vi. En tant que technolog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iste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/assistant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, les patients peuvent s'attendre à ce que je maintienne la confidentialité de tous vos renseignements personnels et de santé.</w:t>
      </w:r>
    </w:p>
    <w:p w14:paraId="3663511A" w14:textId="2EE6C197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vii. Être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signifie que je collabore avec toute l'équipe de soins de santé pour offrir aux patients les meilleurs soins possibles.</w:t>
      </w:r>
    </w:p>
    <w:p w14:paraId="1B2B362D" w14:textId="4B7FC96B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viii. Être un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signifie que je comprends, et respecte notre code de déontologie et nos normes d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’exercice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.</w:t>
      </w:r>
    </w:p>
    <w:p w14:paraId="63CA2D1E" w14:textId="7D37919E" w:rsidR="00303CBF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Calibri" w:hAnsi="Calibri" w:cs="Times New Roman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ix. Être un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signifie que je suis responsable de ma conduite professionnelle et personnelle.</w:t>
      </w:r>
    </w:p>
    <w:p w14:paraId="6A5EDBCE" w14:textId="2EB0A4FF" w:rsidR="0037558D" w:rsidRPr="0020660F" w:rsidRDefault="00303CBF" w:rsidP="00303CBF">
      <w:pPr>
        <w:widowControl/>
        <w:autoSpaceDE/>
        <w:autoSpaceDN/>
        <w:spacing w:line="276" w:lineRule="auto"/>
        <w:contextualSpacing/>
        <w:rPr>
          <w:rFonts w:ascii="Calibri" w:eastAsia="DengXian" w:hAnsi="Calibri" w:cs="Calibri"/>
          <w:color w:val="auto"/>
          <w:sz w:val="24"/>
          <w:szCs w:val="24"/>
          <w:lang w:val="fr-FR"/>
        </w:rPr>
      </w:pP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lastRenderedPageBreak/>
        <w:t xml:space="preserve">X. Être technologiste de laboratoire médical </w:t>
      </w:r>
      <w:r w:rsidR="0020660F"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>immatriculé</w:t>
      </w:r>
      <w:r w:rsidRPr="0020660F">
        <w:rPr>
          <w:rFonts w:ascii="Calibri" w:eastAsia="Calibri" w:hAnsi="Calibri" w:cs="Times New Roman"/>
          <w:color w:val="auto"/>
          <w:sz w:val="24"/>
          <w:szCs w:val="24"/>
          <w:lang w:val="fr-FR"/>
        </w:rPr>
        <w:t xml:space="preserve"> signifie que je contribue à l'amélioration continue de la qualité de vos soins de santé.</w:t>
      </w:r>
    </w:p>
    <w:sectPr w:rsidR="0037558D" w:rsidRPr="0020660F" w:rsidSect="006D7207">
      <w:type w:val="continuous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699E2" w14:textId="77777777" w:rsidR="0019729C" w:rsidRDefault="0019729C" w:rsidP="00A43D29">
      <w:r>
        <w:separator/>
      </w:r>
    </w:p>
  </w:endnote>
  <w:endnote w:type="continuationSeparator" w:id="0">
    <w:p w14:paraId="5AA22BD0" w14:textId="77777777" w:rsidR="0019729C" w:rsidRDefault="0019729C" w:rsidP="00A4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rotesque">
    <w:altName w:val="Grotesque"/>
    <w:charset w:val="00"/>
    <w:family w:val="swiss"/>
    <w:pitch w:val="variable"/>
    <w:sig w:usb0="8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553E0" w14:textId="77777777" w:rsidR="0019729C" w:rsidRDefault="0019729C" w:rsidP="00A43D29">
      <w:r>
        <w:separator/>
      </w:r>
    </w:p>
  </w:footnote>
  <w:footnote w:type="continuationSeparator" w:id="0">
    <w:p w14:paraId="20216425" w14:textId="77777777" w:rsidR="0019729C" w:rsidRDefault="0019729C" w:rsidP="00A43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81F16"/>
    <w:multiLevelType w:val="hybridMultilevel"/>
    <w:tmpl w:val="F8E065DC"/>
    <w:lvl w:ilvl="0" w:tplc="EEBC52C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F36CA"/>
    <w:multiLevelType w:val="hybridMultilevel"/>
    <w:tmpl w:val="3A18F8AC"/>
    <w:lvl w:ilvl="0" w:tplc="10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1C3A69"/>
    <w:multiLevelType w:val="hybridMultilevel"/>
    <w:tmpl w:val="1EA6077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AA27B1C"/>
    <w:multiLevelType w:val="hybridMultilevel"/>
    <w:tmpl w:val="A7C23B68"/>
    <w:lvl w:ilvl="0" w:tplc="59BCF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37B69"/>
    <w:multiLevelType w:val="hybridMultilevel"/>
    <w:tmpl w:val="E522D02E"/>
    <w:lvl w:ilvl="0" w:tplc="06986BA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1666878">
    <w:abstractNumId w:val="0"/>
  </w:num>
  <w:num w:numId="2" w16cid:durableId="607548876">
    <w:abstractNumId w:val="1"/>
  </w:num>
  <w:num w:numId="3" w16cid:durableId="1659110795">
    <w:abstractNumId w:val="4"/>
  </w:num>
  <w:num w:numId="4" w16cid:durableId="1538422555">
    <w:abstractNumId w:val="2"/>
  </w:num>
  <w:num w:numId="5" w16cid:durableId="655650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KyNLA0Mzc2NDW0sDBV0lEKTi0uzszPAykwrAUAuuKiHiwAAAA="/>
  </w:docVars>
  <w:rsids>
    <w:rsidRoot w:val="009B1328"/>
    <w:rsid w:val="00033AF1"/>
    <w:rsid w:val="001076B7"/>
    <w:rsid w:val="00180F45"/>
    <w:rsid w:val="00187FEA"/>
    <w:rsid w:val="0019729C"/>
    <w:rsid w:val="001D54CB"/>
    <w:rsid w:val="0020660F"/>
    <w:rsid w:val="002B4654"/>
    <w:rsid w:val="00303CBF"/>
    <w:rsid w:val="0037558D"/>
    <w:rsid w:val="003B0865"/>
    <w:rsid w:val="003B1DCC"/>
    <w:rsid w:val="00546874"/>
    <w:rsid w:val="00571339"/>
    <w:rsid w:val="00606C3C"/>
    <w:rsid w:val="00687107"/>
    <w:rsid w:val="006D7207"/>
    <w:rsid w:val="00784B02"/>
    <w:rsid w:val="007C72FA"/>
    <w:rsid w:val="007F15F9"/>
    <w:rsid w:val="0080339E"/>
    <w:rsid w:val="008A5B32"/>
    <w:rsid w:val="008B1529"/>
    <w:rsid w:val="008C3245"/>
    <w:rsid w:val="0091554A"/>
    <w:rsid w:val="009645E0"/>
    <w:rsid w:val="0099306A"/>
    <w:rsid w:val="009B1328"/>
    <w:rsid w:val="00A235EB"/>
    <w:rsid w:val="00A43D29"/>
    <w:rsid w:val="00A62C25"/>
    <w:rsid w:val="00A97E9A"/>
    <w:rsid w:val="00AA4BC4"/>
    <w:rsid w:val="00B31813"/>
    <w:rsid w:val="00B646F7"/>
    <w:rsid w:val="00BA1500"/>
    <w:rsid w:val="00C16416"/>
    <w:rsid w:val="00C4299C"/>
    <w:rsid w:val="00C609F7"/>
    <w:rsid w:val="00C97097"/>
    <w:rsid w:val="00CE55E3"/>
    <w:rsid w:val="00D62A4F"/>
    <w:rsid w:val="00DC371B"/>
    <w:rsid w:val="00E53891"/>
    <w:rsid w:val="00EC2FC0"/>
    <w:rsid w:val="00F716E1"/>
    <w:rsid w:val="00F86209"/>
    <w:rsid w:val="00F91C53"/>
    <w:rsid w:val="00FA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61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16416"/>
    <w:rPr>
      <w:rFonts w:eastAsia="FuturaPT-Book" w:cs="FuturaPT-Book"/>
      <w:color w:val="FFFFFF" w:themeColor="background1"/>
      <w:sz w:val="28"/>
    </w:rPr>
  </w:style>
  <w:style w:type="paragraph" w:styleId="Heading1">
    <w:name w:val="heading 1"/>
    <w:basedOn w:val="Normal"/>
    <w:uiPriority w:val="9"/>
    <w:semiHidden/>
    <w:qFormat/>
    <w:pPr>
      <w:spacing w:before="134"/>
      <w:ind w:left="254" w:right="21" w:hanging="215"/>
      <w:outlineLvl w:val="0"/>
    </w:pPr>
    <w:rPr>
      <w:rFonts w:ascii="Futura PT" w:eastAsia="Futura PT" w:hAnsi="Futura PT" w:cs="Futura PT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semiHidden/>
    <w:qFormat/>
    <w:rPr>
      <w:szCs w:val="28"/>
    </w:rPr>
  </w:style>
  <w:style w:type="paragraph" w:styleId="ListParagraph">
    <w:name w:val="List Paragraph"/>
    <w:basedOn w:val="Normal"/>
    <w:uiPriority w:val="1"/>
    <w:semiHidden/>
    <w:qFormat/>
  </w:style>
  <w:style w:type="paragraph" w:customStyle="1" w:styleId="TableParagraph">
    <w:name w:val="Table Paragraph"/>
    <w:basedOn w:val="Normal"/>
    <w:uiPriority w:val="1"/>
    <w:semiHidden/>
    <w:qFormat/>
  </w:style>
  <w:style w:type="paragraph" w:styleId="Header">
    <w:name w:val="header"/>
    <w:basedOn w:val="Normal"/>
    <w:link w:val="HeaderChar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paragraph" w:styleId="Footer">
    <w:name w:val="footer"/>
    <w:basedOn w:val="Normal"/>
    <w:link w:val="FooterChar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table" w:styleId="TableGrid">
    <w:name w:val="Table Grid"/>
    <w:basedOn w:val="TableNormal"/>
    <w:uiPriority w:val="39"/>
    <w:rsid w:val="00A43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B4654"/>
    <w:rPr>
      <w:rFonts w:asciiTheme="majorHAnsi" w:hAnsiTheme="majorHAnsi"/>
      <w:b/>
      <w:color w:val="051930" w:themeColor="accent1"/>
      <w:sz w:val="110"/>
    </w:rPr>
  </w:style>
  <w:style w:type="character" w:customStyle="1" w:styleId="TitleChar">
    <w:name w:val="Title Char"/>
    <w:basedOn w:val="DefaultParagraphFont"/>
    <w:link w:val="Title"/>
    <w:rsid w:val="002B4654"/>
    <w:rPr>
      <w:rFonts w:asciiTheme="majorHAnsi" w:eastAsia="FuturaPT-Book" w:hAnsiTheme="majorHAnsi" w:cs="FuturaPT-Book"/>
      <w:b/>
      <w:color w:val="051930" w:themeColor="accent1"/>
      <w:sz w:val="110"/>
    </w:rPr>
  </w:style>
  <w:style w:type="paragraph" w:styleId="Subtitle">
    <w:name w:val="Subtitle"/>
    <w:basedOn w:val="Normal"/>
    <w:next w:val="Normal"/>
    <w:link w:val="SubtitleChar"/>
    <w:uiPriority w:val="1"/>
    <w:qFormat/>
    <w:rsid w:val="00A43D29"/>
    <w:rPr>
      <w:rFonts w:asciiTheme="majorHAnsi" w:hAnsiTheme="majorHAnsi"/>
      <w:color w:val="FFDE96" w:themeColor="accent3"/>
      <w:sz w:val="48"/>
    </w:rPr>
  </w:style>
  <w:style w:type="character" w:customStyle="1" w:styleId="SubtitleChar">
    <w:name w:val="Subtitle Char"/>
    <w:basedOn w:val="DefaultParagraphFont"/>
    <w:link w:val="Subtitle"/>
    <w:uiPriority w:val="1"/>
    <w:rsid w:val="002B4654"/>
    <w:rPr>
      <w:rFonts w:asciiTheme="majorHAnsi" w:eastAsia="FuturaPT-Book" w:hAnsiTheme="majorHAnsi" w:cs="FuturaPT-Book"/>
      <w:color w:val="FFDE96" w:themeColor="accent3"/>
      <w:sz w:val="48"/>
    </w:rPr>
  </w:style>
  <w:style w:type="paragraph" w:customStyle="1" w:styleId="Info">
    <w:name w:val="Info"/>
    <w:basedOn w:val="Normal"/>
    <w:next w:val="Normal"/>
    <w:uiPriority w:val="2"/>
    <w:qFormat/>
    <w:rsid w:val="00571339"/>
    <w:pPr>
      <w:spacing w:before="240" w:after="240"/>
    </w:pPr>
    <w:rPr>
      <w:rFonts w:asciiTheme="majorHAnsi" w:hAnsiTheme="majorHAnsi"/>
      <w:b/>
      <w:sz w:val="52"/>
    </w:rPr>
  </w:style>
  <w:style w:type="character" w:styleId="Strong">
    <w:name w:val="Strong"/>
    <w:basedOn w:val="DefaultParagraphFont"/>
    <w:uiPriority w:val="4"/>
    <w:qFormat/>
    <w:rsid w:val="00571339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B4654"/>
    <w:rPr>
      <w:color w:val="808080"/>
    </w:rPr>
  </w:style>
  <w:style w:type="paragraph" w:customStyle="1" w:styleId="RSVP">
    <w:name w:val="RSVP"/>
    <w:basedOn w:val="Normal"/>
    <w:uiPriority w:val="3"/>
    <w:qFormat/>
    <w:rsid w:val="00C16416"/>
    <w:pPr>
      <w:jc w:val="center"/>
    </w:pPr>
    <w:rPr>
      <w:b/>
    </w:rPr>
  </w:style>
  <w:style w:type="paragraph" w:styleId="Revision">
    <w:name w:val="Revision"/>
    <w:hidden/>
    <w:uiPriority w:val="99"/>
    <w:semiHidden/>
    <w:rsid w:val="009645E0"/>
    <w:pPr>
      <w:widowControl/>
      <w:autoSpaceDE/>
      <w:autoSpaceDN/>
    </w:pPr>
    <w:rPr>
      <w:rFonts w:eastAsia="FuturaPT-Book" w:cs="FuturaPT-Book"/>
      <w:color w:val="FFFFFF" w:themeColor="background1"/>
      <w:sz w:val="28"/>
    </w:rPr>
  </w:style>
  <w:style w:type="character" w:styleId="Hyperlink">
    <w:name w:val="Hyperlink"/>
    <w:basedOn w:val="DefaultParagraphFont"/>
    <w:uiPriority w:val="99"/>
    <w:unhideWhenUsed/>
    <w:rsid w:val="00D62A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789\AppData\Roaming\Microsoft\Templates\Award%20show%20event%20flyer.dotx" TargetMode="External"/></Relationships>
</file>

<file path=word/theme/theme1.xml><?xml version="1.0" encoding="utf-8"?>
<a:theme xmlns:a="http://schemas.openxmlformats.org/drawingml/2006/main" name="Award">
  <a:themeElements>
    <a:clrScheme name="AwardShow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51930"/>
      </a:accent1>
      <a:accent2>
        <a:srgbClr val="E22F00"/>
      </a:accent2>
      <a:accent3>
        <a:srgbClr val="FFDE9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ward" id="{AEABD1A3-F123-D84A-82AD-4E40E369F775}" vid="{59F4BD01-78C2-6C41-9785-8A91B9CB08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B772AEC-EEAE-4AFE-9F5A-DCABD118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620C6D-C4AA-4C9A-A1F0-69FCEAB35E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97CA6F-193D-40A0-8844-5E3B6B9859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02CE7C-BF6A-47D1-8C76-D06CB97699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Award show event flyer</Template>
  <TotalTime>0</TotalTime>
  <Pages>4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2023-03-14T12:55:00Z</dcterms:created>
  <dcterms:modified xsi:type="dcterms:W3CDTF">2023-03-14T12:55:00Z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_AdHocReviewCycleID">
    <vt:i4>-5297903</vt:i4>
  </property>
  <property fmtid="{D5CDD505-2E9C-101B-9397-08002B2CF9AE}" pid="4" name="_NewReviewCycle">
    <vt:lpwstr/>
  </property>
  <property fmtid="{D5CDD505-2E9C-101B-9397-08002B2CF9AE}" pid="5" name="_PreviousAdHocReviewCycleID">
    <vt:i4>-5297903</vt:i4>
  </property>
  <property fmtid="{D5CDD505-2E9C-101B-9397-08002B2CF9AE}" pid="6" name="_ReviewingToolsShownOnce">
    <vt:lpwstr/>
  </property>
</Properties>
</file>